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E48A0" w14:textId="77777777" w:rsidR="0030476A" w:rsidRPr="00AF2D7B" w:rsidRDefault="003A4814" w:rsidP="00A73D65">
      <w:pPr>
        <w:spacing w:line="360" w:lineRule="auto"/>
        <w:jc w:val="both"/>
        <w:rPr>
          <w:rFonts w:ascii="Noto Sans" w:hAnsi="Noto Sans" w:cs="Noto Sans"/>
          <w:spacing w:val="-2"/>
          <w:sz w:val="19"/>
          <w:szCs w:val="19"/>
          <w:lang w:val="es-MX"/>
        </w:rPr>
      </w:pPr>
      <w:r w:rsidRPr="00AF2D7B">
        <w:rPr>
          <w:noProof/>
          <w:spacing w:val="-2"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484C92E" wp14:editId="648D7FF2">
                <wp:simplePos x="0" y="0"/>
                <wp:positionH relativeFrom="column">
                  <wp:posOffset>3093720</wp:posOffset>
                </wp:positionH>
                <wp:positionV relativeFrom="paragraph">
                  <wp:posOffset>0</wp:posOffset>
                </wp:positionV>
                <wp:extent cx="3121660" cy="638175"/>
                <wp:effectExtent l="0" t="0" r="2540" b="952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2166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79CE5738" w14:textId="77777777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7BF4F49A" w14:textId="72E75FC9" w:rsidR="00DA1B19" w:rsidRDefault="000210F3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</w:t>
                            </w:r>
                            <w:r w:rsidR="00AB3AD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7170D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jueves</w:t>
                            </w:r>
                            <w:r w:rsidR="001E236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7170D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10</w:t>
                            </w:r>
                            <w:r w:rsidR="001E236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julio</w:t>
                            </w:r>
                            <w:r w:rsidR="00D76A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F58C27C" w14:textId="52774455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76A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D2C0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341</w:t>
                            </w:r>
                            <w:r w:rsidR="0027170D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84C92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3.6pt;margin-top:0;width:245.8pt;height:5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" filled="f" stroked="f">
                <v:textbox inset="0,0,0,0">
                  <w:txbxContent>
                    <w:p w14:paraId="79CE5738" w14:textId="77777777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7BF4F49A" w14:textId="72E75FC9" w:rsidR="00DA1B19" w:rsidRDefault="000210F3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</w:t>
                      </w:r>
                      <w:r w:rsidR="00AB3AD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7170D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jueves</w:t>
                      </w:r>
                      <w:r w:rsidR="001E236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7170D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10</w:t>
                      </w:r>
                      <w:r w:rsidR="001E236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julio</w:t>
                      </w:r>
                      <w:r w:rsidR="00D76A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F58C27C" w14:textId="52774455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76A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D2C0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341</w:t>
                      </w:r>
                      <w:r w:rsidR="0027170D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7E50987" w14:textId="77777777" w:rsidR="00330DC8" w:rsidRPr="00AF2D7B" w:rsidRDefault="00330DC8" w:rsidP="00A73D65">
      <w:pPr>
        <w:spacing w:line="360" w:lineRule="auto"/>
        <w:jc w:val="both"/>
        <w:rPr>
          <w:rFonts w:ascii="Noto Sans" w:hAnsi="Noto Sans" w:cs="Noto Sans"/>
          <w:spacing w:val="-2"/>
          <w:sz w:val="19"/>
          <w:szCs w:val="19"/>
          <w:lang w:val="es-MX"/>
        </w:rPr>
      </w:pPr>
    </w:p>
    <w:p w14:paraId="18AB4CFF" w14:textId="77777777" w:rsidR="00330DC8" w:rsidRPr="00AF2D7B" w:rsidRDefault="00330DC8" w:rsidP="00A73D65">
      <w:pPr>
        <w:spacing w:line="360" w:lineRule="auto"/>
        <w:jc w:val="both"/>
        <w:rPr>
          <w:rFonts w:ascii="Noto Sans" w:hAnsi="Noto Sans" w:cs="Noto Sans"/>
          <w:spacing w:val="-2"/>
          <w:sz w:val="19"/>
          <w:szCs w:val="19"/>
          <w:lang w:val="es-MX"/>
        </w:rPr>
      </w:pPr>
    </w:p>
    <w:p w14:paraId="7EB59B04" w14:textId="37216CB1" w:rsidR="00D45049" w:rsidRPr="0027170D" w:rsidRDefault="0027170D" w:rsidP="00D45049">
      <w:pPr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 w:rsidRPr="0027170D">
        <w:rPr>
          <w:rFonts w:ascii="Noto Sans" w:hAnsi="Noto Sans" w:cs="Noto Sans"/>
          <w:b/>
          <w:bCs/>
          <w:spacing w:val="-2"/>
          <w:sz w:val="32"/>
          <w:szCs w:val="32"/>
        </w:rPr>
        <w:t>Donación multiorgánica en IMSS Puebla beneficia a seis personas con una nueva oportunidad de vida</w:t>
      </w:r>
    </w:p>
    <w:p w14:paraId="1808D421" w14:textId="77777777" w:rsidR="00400528" w:rsidRPr="00AF2D7B" w:rsidRDefault="00400528" w:rsidP="001E45D9">
      <w:pPr>
        <w:pStyle w:val="Prrafodelista"/>
        <w:ind w:left="0"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55FD8896" w14:textId="54664CF7" w:rsidR="002A3A14" w:rsidRPr="002A3A14" w:rsidRDefault="002A3A14" w:rsidP="00705EA1">
      <w:pPr>
        <w:pStyle w:val="Prrafodelista"/>
        <w:numPr>
          <w:ilvl w:val="0"/>
          <w:numId w:val="2"/>
        </w:numPr>
        <w:jc w:val="both"/>
        <w:rPr>
          <w:rFonts w:ascii="Noto Sans" w:hAnsi="Noto Sans" w:cs="Noto Sans"/>
          <w:b/>
          <w:bCs/>
          <w:spacing w:val="-2"/>
          <w:sz w:val="20"/>
          <w:szCs w:val="20"/>
        </w:rPr>
      </w:pPr>
      <w:r w:rsidRPr="002A3A14">
        <w:rPr>
          <w:rFonts w:ascii="Noto Sans" w:hAnsi="Noto Sans" w:cs="Noto Sans"/>
          <w:b/>
          <w:bCs/>
          <w:spacing w:val="-2"/>
          <w:sz w:val="20"/>
          <w:szCs w:val="20"/>
        </w:rPr>
        <w:t xml:space="preserve">Corazón, </w:t>
      </w:r>
      <w:r w:rsidR="000D16DA" w:rsidRPr="002A3A14">
        <w:rPr>
          <w:rFonts w:ascii="Noto Sans" w:hAnsi="Noto Sans" w:cs="Noto Sans"/>
          <w:b/>
          <w:bCs/>
          <w:spacing w:val="-2"/>
          <w:sz w:val="20"/>
          <w:szCs w:val="20"/>
        </w:rPr>
        <w:t>hígado</w:t>
      </w:r>
      <w:r w:rsidR="000D16DA">
        <w:rPr>
          <w:rFonts w:ascii="Noto Sans" w:hAnsi="Noto Sans" w:cs="Noto Sans"/>
          <w:b/>
          <w:bCs/>
          <w:spacing w:val="-2"/>
          <w:sz w:val="20"/>
          <w:szCs w:val="20"/>
        </w:rPr>
        <w:t xml:space="preserve">, </w:t>
      </w:r>
      <w:r w:rsidRPr="002A3A14">
        <w:rPr>
          <w:rFonts w:ascii="Noto Sans" w:hAnsi="Noto Sans" w:cs="Noto Sans"/>
          <w:b/>
          <w:bCs/>
          <w:spacing w:val="-2"/>
          <w:sz w:val="20"/>
          <w:szCs w:val="20"/>
        </w:rPr>
        <w:t>pulmones y riñones fueron trasplantados en hospitales de Guadalajara, Monterrey y Ciudad de México</w:t>
      </w:r>
      <w:r w:rsidR="00762D2D">
        <w:rPr>
          <w:rFonts w:ascii="Noto Sans" w:hAnsi="Noto Sans" w:cs="Noto Sans"/>
          <w:b/>
          <w:bCs/>
          <w:spacing w:val="-2"/>
          <w:sz w:val="20"/>
          <w:szCs w:val="20"/>
        </w:rPr>
        <w:t>.</w:t>
      </w:r>
    </w:p>
    <w:p w14:paraId="61305FE8" w14:textId="210CDD4E" w:rsidR="00DA2058" w:rsidRDefault="0093723C" w:rsidP="00705EA1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pacing w:val="-2"/>
          <w:sz w:val="20"/>
          <w:szCs w:val="20"/>
        </w:rPr>
      </w:pPr>
      <w:r>
        <w:rPr>
          <w:rFonts w:ascii="Noto Sans" w:hAnsi="Noto Sans" w:cs="Noto Sans"/>
          <w:b/>
          <w:bCs/>
          <w:spacing w:val="-2"/>
          <w:sz w:val="20"/>
          <w:szCs w:val="20"/>
        </w:rPr>
        <w:t xml:space="preserve">La donación fue posible </w:t>
      </w:r>
      <w:r w:rsidR="00765D6D">
        <w:rPr>
          <w:rFonts w:ascii="Noto Sans" w:hAnsi="Noto Sans" w:cs="Noto Sans"/>
          <w:b/>
          <w:bCs/>
          <w:spacing w:val="-2"/>
          <w:sz w:val="20"/>
          <w:szCs w:val="20"/>
        </w:rPr>
        <w:t xml:space="preserve">por la decisión de </w:t>
      </w:r>
      <w:r>
        <w:rPr>
          <w:rFonts w:ascii="Noto Sans" w:hAnsi="Noto Sans" w:cs="Noto Sans"/>
          <w:b/>
          <w:bCs/>
          <w:spacing w:val="-2"/>
          <w:sz w:val="20"/>
          <w:szCs w:val="20"/>
        </w:rPr>
        <w:t xml:space="preserve">la familia de </w:t>
      </w:r>
      <w:r w:rsidR="000D3F09">
        <w:rPr>
          <w:rFonts w:ascii="Noto Sans" w:hAnsi="Noto Sans" w:cs="Noto Sans"/>
          <w:b/>
          <w:bCs/>
          <w:spacing w:val="-2"/>
          <w:sz w:val="20"/>
          <w:szCs w:val="20"/>
        </w:rPr>
        <w:t xml:space="preserve">un joven de 18 años </w:t>
      </w:r>
      <w:r>
        <w:rPr>
          <w:rFonts w:ascii="Noto Sans" w:hAnsi="Noto Sans" w:cs="Noto Sans"/>
          <w:b/>
          <w:bCs/>
          <w:spacing w:val="-2"/>
          <w:sz w:val="20"/>
          <w:szCs w:val="20"/>
        </w:rPr>
        <w:t>quien perdió la vida tras sufrir un traumatismo craneoencefálico</w:t>
      </w:r>
      <w:r w:rsidR="00DA2058">
        <w:rPr>
          <w:rFonts w:ascii="Noto Sans" w:hAnsi="Noto Sans" w:cs="Noto Sans"/>
          <w:b/>
          <w:bCs/>
          <w:spacing w:val="-2"/>
          <w:sz w:val="20"/>
          <w:szCs w:val="20"/>
        </w:rPr>
        <w:t>.</w:t>
      </w:r>
    </w:p>
    <w:p w14:paraId="141A21D8" w14:textId="77777777" w:rsidR="00AB3AD9" w:rsidRPr="00AF2D7B" w:rsidRDefault="00AB3AD9" w:rsidP="0035207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32008DCA" w14:textId="77777777" w:rsidR="00F600B1" w:rsidRDefault="00FE335B" w:rsidP="005874BB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 xml:space="preserve">Especialistas 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 xml:space="preserve">del Hospital de Especialidades del </w:t>
      </w:r>
      <w:r w:rsidR="00B12DFC">
        <w:rPr>
          <w:rFonts w:ascii="Noto Sans" w:hAnsi="Noto Sans" w:cs="Noto Sans"/>
          <w:spacing w:val="-4"/>
          <w:sz w:val="22"/>
          <w:szCs w:val="22"/>
        </w:rPr>
        <w:t>Instituto Mexicano del Seguro Social (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>IMSS</w:t>
      </w:r>
      <w:r w:rsidR="00B12DFC">
        <w:rPr>
          <w:rFonts w:ascii="Noto Sans" w:hAnsi="Noto Sans" w:cs="Noto Sans"/>
          <w:spacing w:val="-4"/>
          <w:sz w:val="22"/>
          <w:szCs w:val="22"/>
        </w:rPr>
        <w:t>)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 xml:space="preserve"> en Puebla </w:t>
      </w:r>
      <w:r w:rsidR="000D3F09">
        <w:rPr>
          <w:rFonts w:ascii="Noto Sans" w:hAnsi="Noto Sans" w:cs="Noto Sans"/>
          <w:spacing w:val="-4"/>
          <w:sz w:val="22"/>
          <w:szCs w:val="22"/>
        </w:rPr>
        <w:t>llevaron a cabo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 xml:space="preserve"> una donación multiorgánica gracias a la decisión altruista de la familia de un joven de tan solo 18 años, quien lamentablemente perdió la vida tras sufrir un traumatismo craneoencefálico</w:t>
      </w:r>
      <w:r w:rsidR="00F600B1">
        <w:rPr>
          <w:rFonts w:ascii="Noto Sans" w:hAnsi="Noto Sans" w:cs="Noto Sans"/>
          <w:spacing w:val="-4"/>
          <w:sz w:val="22"/>
          <w:szCs w:val="22"/>
        </w:rPr>
        <w:t>.</w:t>
      </w:r>
    </w:p>
    <w:p w14:paraId="3C4646DF" w14:textId="77777777" w:rsidR="00F600B1" w:rsidRDefault="00F600B1" w:rsidP="005874BB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08045BB7" w14:textId="5AA5AEC1" w:rsidR="00076FCB" w:rsidRDefault="00F600B1" w:rsidP="005874BB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>La c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 xml:space="preserve">oordinadora de Donación de </w:t>
      </w:r>
      <w:r>
        <w:rPr>
          <w:rFonts w:ascii="Noto Sans" w:hAnsi="Noto Sans" w:cs="Noto Sans"/>
          <w:spacing w:val="-4"/>
          <w:sz w:val="22"/>
          <w:szCs w:val="22"/>
        </w:rPr>
        <w:t xml:space="preserve">esta </w:t>
      </w:r>
      <w:r w:rsidR="00D4006B" w:rsidRPr="005874BB">
        <w:rPr>
          <w:rFonts w:ascii="Noto Sans" w:hAnsi="Noto Sans" w:cs="Noto Sans"/>
          <w:spacing w:val="-4"/>
          <w:sz w:val="22"/>
          <w:szCs w:val="22"/>
        </w:rPr>
        <w:t>Unidad Médica de Alta Especialidad (UMAE)</w:t>
      </w:r>
      <w:r>
        <w:rPr>
          <w:rFonts w:ascii="Noto Sans" w:hAnsi="Noto Sans" w:cs="Noto Sans"/>
          <w:spacing w:val="-4"/>
          <w:sz w:val="22"/>
          <w:szCs w:val="22"/>
        </w:rPr>
        <w:t xml:space="preserve">, doctora </w:t>
      </w:r>
      <w:r w:rsidRPr="005874BB">
        <w:rPr>
          <w:rFonts w:ascii="Noto Sans" w:hAnsi="Noto Sans" w:cs="Noto Sans"/>
          <w:spacing w:val="-4"/>
          <w:sz w:val="22"/>
          <w:szCs w:val="22"/>
        </w:rPr>
        <w:t>María Alejandra Domínguez Coc</w:t>
      </w:r>
      <w:r w:rsidR="000D0FD4">
        <w:rPr>
          <w:rFonts w:ascii="Noto Sans" w:hAnsi="Noto Sans" w:cs="Noto Sans"/>
          <w:spacing w:val="-4"/>
          <w:sz w:val="22"/>
          <w:szCs w:val="22"/>
        </w:rPr>
        <w:t>c</w:t>
      </w:r>
      <w:r w:rsidRPr="005874BB">
        <w:rPr>
          <w:rFonts w:ascii="Noto Sans" w:hAnsi="Noto Sans" w:cs="Noto Sans"/>
          <w:spacing w:val="-4"/>
          <w:sz w:val="22"/>
          <w:szCs w:val="22"/>
        </w:rPr>
        <w:t>o,</w:t>
      </w:r>
      <w:r w:rsidR="005150C1">
        <w:rPr>
          <w:rFonts w:ascii="Noto Sans" w:hAnsi="Noto Sans" w:cs="Noto Sans"/>
          <w:spacing w:val="-4"/>
          <w:sz w:val="22"/>
          <w:szCs w:val="22"/>
        </w:rPr>
        <w:t xml:space="preserve"> destacó que en todo momento 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>se acompañó a la familia en este proceso</w:t>
      </w:r>
      <w:r w:rsidR="005150C1">
        <w:rPr>
          <w:rFonts w:ascii="Noto Sans" w:hAnsi="Noto Sans" w:cs="Noto Sans"/>
          <w:spacing w:val="-4"/>
          <w:sz w:val="22"/>
          <w:szCs w:val="22"/>
        </w:rPr>
        <w:t>;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 xml:space="preserve"> “</w:t>
      </w:r>
      <w:r w:rsidR="005150C1">
        <w:rPr>
          <w:rFonts w:ascii="Noto Sans" w:hAnsi="Noto Sans" w:cs="Noto Sans"/>
          <w:spacing w:val="-4"/>
          <w:sz w:val="22"/>
          <w:szCs w:val="22"/>
        </w:rPr>
        <w:t>a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 xml:space="preserve"> pesar del inmenso dolor que atravesaba</w:t>
      </w:r>
      <w:r w:rsidR="00142F3D">
        <w:rPr>
          <w:rFonts w:ascii="Noto Sans" w:hAnsi="Noto Sans" w:cs="Noto Sans"/>
          <w:spacing w:val="-4"/>
          <w:sz w:val="22"/>
          <w:szCs w:val="22"/>
        </w:rPr>
        <w:t>n,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 xml:space="preserve"> tuv</w:t>
      </w:r>
      <w:r w:rsidR="00142F3D">
        <w:rPr>
          <w:rFonts w:ascii="Noto Sans" w:hAnsi="Noto Sans" w:cs="Noto Sans"/>
          <w:spacing w:val="-4"/>
          <w:sz w:val="22"/>
          <w:szCs w:val="22"/>
        </w:rPr>
        <w:t>ieron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 xml:space="preserve"> la entereza de ayudar a otros </w:t>
      </w:r>
      <w:r w:rsidR="004979F8">
        <w:rPr>
          <w:rFonts w:ascii="Noto Sans" w:hAnsi="Noto Sans" w:cs="Noto Sans"/>
          <w:spacing w:val="-4"/>
          <w:sz w:val="22"/>
          <w:szCs w:val="22"/>
        </w:rPr>
        <w:t xml:space="preserve">pacientes que 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 xml:space="preserve">luchan por seguir </w:t>
      </w:r>
      <w:r w:rsidR="004979F8">
        <w:rPr>
          <w:rFonts w:ascii="Noto Sans" w:hAnsi="Noto Sans" w:cs="Noto Sans"/>
          <w:spacing w:val="-4"/>
          <w:sz w:val="22"/>
          <w:szCs w:val="22"/>
        </w:rPr>
        <w:t>vivos</w:t>
      </w:r>
      <w:r w:rsidR="005874BB" w:rsidRPr="005874BB">
        <w:rPr>
          <w:rFonts w:ascii="Noto Sans" w:hAnsi="Noto Sans" w:cs="Noto Sans"/>
          <w:spacing w:val="-4"/>
          <w:sz w:val="22"/>
          <w:szCs w:val="22"/>
        </w:rPr>
        <w:t>. Su decisión ha salvado vidas”.</w:t>
      </w:r>
    </w:p>
    <w:p w14:paraId="2420AD68" w14:textId="77777777" w:rsidR="00FE335B" w:rsidRDefault="00FE335B" w:rsidP="005874BB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0C4C64D3" w14:textId="6417788D" w:rsidR="00C67271" w:rsidRPr="00C67271" w:rsidRDefault="004979F8" w:rsidP="00C67271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>
        <w:rPr>
          <w:rFonts w:ascii="Noto Sans" w:hAnsi="Noto Sans" w:cs="Noto Sans"/>
          <w:spacing w:val="-2"/>
          <w:sz w:val="22"/>
          <w:szCs w:val="22"/>
        </w:rPr>
        <w:t xml:space="preserve">Refirió que el proceso de procuración multiorgánica cuenta con </w:t>
      </w:r>
      <w:r w:rsidR="00C67271" w:rsidRPr="00C67271">
        <w:rPr>
          <w:rFonts w:ascii="Noto Sans" w:hAnsi="Noto Sans" w:cs="Noto Sans"/>
          <w:spacing w:val="-2"/>
          <w:sz w:val="22"/>
          <w:szCs w:val="22"/>
        </w:rPr>
        <w:t xml:space="preserve">el apoyo de la Coordinación Nacional de Donación del IMSS y del </w:t>
      </w:r>
      <w:r>
        <w:rPr>
          <w:rFonts w:ascii="Noto Sans" w:hAnsi="Noto Sans" w:cs="Noto Sans"/>
          <w:spacing w:val="-2"/>
          <w:sz w:val="22"/>
          <w:szCs w:val="22"/>
        </w:rPr>
        <w:t>Centro Nacional de Trasplantes (</w:t>
      </w:r>
      <w:r w:rsidR="00C67271" w:rsidRPr="00C67271">
        <w:rPr>
          <w:rFonts w:ascii="Noto Sans" w:hAnsi="Noto Sans" w:cs="Noto Sans"/>
          <w:spacing w:val="-2"/>
          <w:sz w:val="22"/>
          <w:szCs w:val="22"/>
        </w:rPr>
        <w:t>Cenatra</w:t>
      </w:r>
      <w:r>
        <w:rPr>
          <w:rFonts w:ascii="Noto Sans" w:hAnsi="Noto Sans" w:cs="Noto Sans"/>
          <w:spacing w:val="-2"/>
          <w:sz w:val="22"/>
          <w:szCs w:val="22"/>
        </w:rPr>
        <w:t>)</w:t>
      </w:r>
      <w:r w:rsidR="00C67271" w:rsidRPr="00C67271">
        <w:rPr>
          <w:rFonts w:ascii="Noto Sans" w:hAnsi="Noto Sans" w:cs="Noto Sans"/>
          <w:spacing w:val="-2"/>
          <w:sz w:val="22"/>
          <w:szCs w:val="22"/>
        </w:rPr>
        <w:t xml:space="preserve">. </w:t>
      </w:r>
    </w:p>
    <w:p w14:paraId="69C4AC32" w14:textId="77777777" w:rsidR="00C67271" w:rsidRPr="00C67271" w:rsidRDefault="00C67271" w:rsidP="00C67271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5B672463" w14:textId="7A5618C7" w:rsidR="00C67271" w:rsidRDefault="007C3337" w:rsidP="00C67271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>
        <w:rPr>
          <w:rFonts w:ascii="Noto Sans" w:hAnsi="Noto Sans" w:cs="Noto Sans"/>
          <w:spacing w:val="-2"/>
          <w:sz w:val="22"/>
          <w:szCs w:val="22"/>
        </w:rPr>
        <w:t xml:space="preserve">Detalló que </w:t>
      </w:r>
      <w:r w:rsidR="00C67271" w:rsidRPr="00C67271">
        <w:rPr>
          <w:rFonts w:ascii="Noto Sans" w:hAnsi="Noto Sans" w:cs="Noto Sans"/>
          <w:spacing w:val="-2"/>
          <w:sz w:val="22"/>
          <w:szCs w:val="22"/>
        </w:rPr>
        <w:t xml:space="preserve">se logró la procuración de </w:t>
      </w:r>
      <w:r>
        <w:rPr>
          <w:rFonts w:ascii="Noto Sans" w:hAnsi="Noto Sans" w:cs="Noto Sans"/>
          <w:spacing w:val="-2"/>
          <w:sz w:val="22"/>
          <w:szCs w:val="22"/>
        </w:rPr>
        <w:t xml:space="preserve">seis </w:t>
      </w:r>
      <w:r w:rsidR="00C67271" w:rsidRPr="00C67271">
        <w:rPr>
          <w:rFonts w:ascii="Noto Sans" w:hAnsi="Noto Sans" w:cs="Noto Sans"/>
          <w:spacing w:val="-2"/>
          <w:sz w:val="22"/>
          <w:szCs w:val="22"/>
        </w:rPr>
        <w:t>órganos vitales: corazón, hígado, dos pulmones y dos riñones</w:t>
      </w:r>
      <w:r>
        <w:rPr>
          <w:rFonts w:ascii="Noto Sans" w:hAnsi="Noto Sans" w:cs="Noto Sans"/>
          <w:spacing w:val="-2"/>
          <w:sz w:val="22"/>
          <w:szCs w:val="22"/>
        </w:rPr>
        <w:t xml:space="preserve">, </w:t>
      </w:r>
      <w:r w:rsidR="006874AC">
        <w:rPr>
          <w:rFonts w:ascii="Noto Sans" w:hAnsi="Noto Sans" w:cs="Noto Sans"/>
          <w:spacing w:val="-2"/>
          <w:sz w:val="22"/>
          <w:szCs w:val="22"/>
        </w:rPr>
        <w:t>c</w:t>
      </w:r>
      <w:r w:rsidR="00C67271" w:rsidRPr="00C67271">
        <w:rPr>
          <w:rFonts w:ascii="Noto Sans" w:hAnsi="Noto Sans" w:cs="Noto Sans"/>
          <w:spacing w:val="-2"/>
          <w:sz w:val="22"/>
          <w:szCs w:val="22"/>
        </w:rPr>
        <w:t>ada uno fue trasplantado en hospitales de alta especialidad en distintas regiones del país</w:t>
      </w:r>
      <w:r w:rsidR="006874AC">
        <w:rPr>
          <w:rFonts w:ascii="Noto Sans" w:hAnsi="Noto Sans" w:cs="Noto Sans"/>
          <w:spacing w:val="-2"/>
          <w:sz w:val="22"/>
          <w:szCs w:val="22"/>
        </w:rPr>
        <w:t>:</w:t>
      </w:r>
      <w:r w:rsidR="00C67271" w:rsidRPr="00C67271">
        <w:rPr>
          <w:rFonts w:ascii="Noto Sans" w:hAnsi="Noto Sans" w:cs="Noto Sans"/>
          <w:spacing w:val="-2"/>
          <w:sz w:val="22"/>
          <w:szCs w:val="22"/>
        </w:rPr>
        <w:t xml:space="preserve"> </w:t>
      </w:r>
    </w:p>
    <w:p w14:paraId="58259329" w14:textId="77777777" w:rsidR="006874AC" w:rsidRDefault="006874AC" w:rsidP="00C67271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01785B98" w14:textId="2B2C5E65" w:rsidR="00EB3B09" w:rsidRPr="00EB3B09" w:rsidRDefault="00EB3B09" w:rsidP="00EB3B09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 w:rsidRPr="00EB3B09">
        <w:rPr>
          <w:rFonts w:ascii="Noto Sans" w:hAnsi="Noto Sans" w:cs="Noto Sans"/>
          <w:b/>
          <w:bCs/>
          <w:spacing w:val="-2"/>
          <w:sz w:val="22"/>
          <w:szCs w:val="22"/>
        </w:rPr>
        <w:t>C</w:t>
      </w:r>
      <w:r w:rsidRPr="00EB3B09">
        <w:rPr>
          <w:rFonts w:ascii="Noto Sans" w:hAnsi="Noto Sans" w:cs="Noto Sans" w:hint="eastAsia"/>
          <w:b/>
          <w:bCs/>
          <w:spacing w:val="-2"/>
          <w:sz w:val="22"/>
          <w:szCs w:val="22"/>
        </w:rPr>
        <w:t>orazón</w:t>
      </w:r>
      <w:r w:rsidRPr="00EB3B09">
        <w:rPr>
          <w:rFonts w:ascii="Noto Sans" w:hAnsi="Noto Sans" w:cs="Noto Sans"/>
          <w:b/>
          <w:bCs/>
          <w:spacing w:val="-2"/>
          <w:sz w:val="22"/>
          <w:szCs w:val="22"/>
        </w:rPr>
        <w:t>:</w:t>
      </w:r>
      <w:r w:rsidRPr="00EB3B09">
        <w:rPr>
          <w:rFonts w:ascii="Noto Sans" w:hAnsi="Noto Sans" w:cs="Noto Sans"/>
          <w:spacing w:val="-2"/>
          <w:sz w:val="22"/>
          <w:szCs w:val="22"/>
        </w:rPr>
        <w:t xml:space="preserve"> </w:t>
      </w:r>
      <w:r w:rsidRPr="00EB3B09">
        <w:rPr>
          <w:rFonts w:ascii="Noto Sans" w:hAnsi="Noto Sans" w:cs="Noto Sans" w:hint="eastAsia"/>
          <w:spacing w:val="-2"/>
          <w:sz w:val="22"/>
          <w:szCs w:val="22"/>
        </w:rPr>
        <w:t xml:space="preserve">Fue trasladado vía aérea y trasplantado en el Hospital General del Centro Médico </w:t>
      </w:r>
      <w:r>
        <w:rPr>
          <w:rFonts w:ascii="Noto Sans" w:hAnsi="Noto Sans" w:cs="Noto Sans"/>
          <w:spacing w:val="-2"/>
          <w:sz w:val="22"/>
          <w:szCs w:val="22"/>
        </w:rPr>
        <w:t xml:space="preserve">Nacional (CMN) </w:t>
      </w:r>
      <w:r w:rsidRPr="00EB3B09">
        <w:rPr>
          <w:rFonts w:ascii="Noto Sans" w:hAnsi="Noto Sans" w:cs="Noto Sans" w:hint="eastAsia"/>
          <w:spacing w:val="-2"/>
          <w:sz w:val="22"/>
          <w:szCs w:val="22"/>
        </w:rPr>
        <w:t xml:space="preserve">La Raza, en </w:t>
      </w:r>
      <w:r w:rsidR="00876A75">
        <w:rPr>
          <w:rFonts w:ascii="Noto Sans" w:hAnsi="Noto Sans" w:cs="Noto Sans"/>
          <w:spacing w:val="-2"/>
          <w:sz w:val="22"/>
          <w:szCs w:val="22"/>
        </w:rPr>
        <w:t xml:space="preserve">la </w:t>
      </w:r>
      <w:r w:rsidRPr="00EB3B09">
        <w:rPr>
          <w:rFonts w:ascii="Noto Sans" w:hAnsi="Noto Sans" w:cs="Noto Sans" w:hint="eastAsia"/>
          <w:spacing w:val="-2"/>
          <w:sz w:val="22"/>
          <w:szCs w:val="22"/>
        </w:rPr>
        <w:t>Ciudad de México.</w:t>
      </w:r>
    </w:p>
    <w:p w14:paraId="4D90E6D3" w14:textId="77777777" w:rsidR="00EB3B09" w:rsidRDefault="00EB3B09" w:rsidP="00EB3B09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015E74F2" w14:textId="30885138" w:rsidR="00EB3B09" w:rsidRPr="00EB3B09" w:rsidRDefault="00EB3B09" w:rsidP="00EB3B09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 w:rsidRPr="00EB3B09">
        <w:rPr>
          <w:rFonts w:ascii="Noto Sans" w:hAnsi="Noto Sans" w:cs="Noto Sans"/>
          <w:b/>
          <w:bCs/>
          <w:spacing w:val="-2"/>
          <w:sz w:val="22"/>
          <w:szCs w:val="22"/>
        </w:rPr>
        <w:t>H</w:t>
      </w:r>
      <w:r w:rsidRPr="00EB3B09">
        <w:rPr>
          <w:rFonts w:ascii="Noto Sans" w:hAnsi="Noto Sans" w:cs="Noto Sans" w:hint="eastAsia"/>
          <w:b/>
          <w:bCs/>
          <w:spacing w:val="-2"/>
          <w:sz w:val="22"/>
          <w:szCs w:val="22"/>
        </w:rPr>
        <w:t>ígado</w:t>
      </w:r>
      <w:r w:rsidRPr="00EB3B09">
        <w:rPr>
          <w:rFonts w:ascii="Noto Sans" w:hAnsi="Noto Sans" w:cs="Noto Sans"/>
          <w:b/>
          <w:bCs/>
          <w:spacing w:val="-2"/>
          <w:sz w:val="22"/>
          <w:szCs w:val="22"/>
        </w:rPr>
        <w:t>:</w:t>
      </w:r>
      <w:r w:rsidRPr="00EB3B09">
        <w:rPr>
          <w:rFonts w:ascii="Noto Sans" w:hAnsi="Noto Sans" w:cs="Noto Sans" w:hint="eastAsia"/>
          <w:spacing w:val="-2"/>
          <w:sz w:val="22"/>
          <w:szCs w:val="22"/>
        </w:rPr>
        <w:t xml:space="preserve"> Fue trasplantado en la UMAE del </w:t>
      </w:r>
      <w:r w:rsidR="00876A75">
        <w:rPr>
          <w:rFonts w:ascii="Noto Sans" w:hAnsi="Noto Sans" w:cs="Noto Sans"/>
          <w:spacing w:val="-2"/>
          <w:sz w:val="22"/>
          <w:szCs w:val="22"/>
        </w:rPr>
        <w:t>CMN</w:t>
      </w:r>
      <w:r w:rsidRPr="00EB3B09">
        <w:rPr>
          <w:rFonts w:ascii="Noto Sans" w:hAnsi="Noto Sans" w:cs="Noto Sans" w:hint="eastAsia"/>
          <w:spacing w:val="-2"/>
          <w:sz w:val="22"/>
          <w:szCs w:val="22"/>
        </w:rPr>
        <w:t xml:space="preserve"> de Occidente, en Guadalajara, para atender una urgencia nacional hepática.</w:t>
      </w:r>
    </w:p>
    <w:p w14:paraId="10FFD469" w14:textId="77777777" w:rsidR="00EB3B09" w:rsidRDefault="00EB3B09" w:rsidP="00EB3B09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1FB9072A" w14:textId="1058B4DE" w:rsidR="00EB3B09" w:rsidRPr="00EB3B09" w:rsidRDefault="00EB3B09" w:rsidP="00EB3B09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 w:rsidRPr="00EB3B09">
        <w:rPr>
          <w:rFonts w:ascii="Noto Sans" w:hAnsi="Noto Sans" w:cs="Noto Sans"/>
          <w:b/>
          <w:bCs/>
          <w:spacing w:val="-2"/>
          <w:sz w:val="22"/>
          <w:szCs w:val="22"/>
        </w:rPr>
        <w:t>P</w:t>
      </w:r>
      <w:r w:rsidRPr="00EB3B09">
        <w:rPr>
          <w:rFonts w:ascii="Noto Sans" w:hAnsi="Noto Sans" w:cs="Noto Sans" w:hint="eastAsia"/>
          <w:b/>
          <w:bCs/>
          <w:spacing w:val="-2"/>
          <w:sz w:val="22"/>
          <w:szCs w:val="22"/>
        </w:rPr>
        <w:t>ulmones</w:t>
      </w:r>
      <w:r w:rsidRPr="00EB3B09">
        <w:rPr>
          <w:rFonts w:ascii="Noto Sans" w:hAnsi="Noto Sans" w:cs="Noto Sans"/>
          <w:b/>
          <w:bCs/>
          <w:spacing w:val="-2"/>
          <w:sz w:val="22"/>
          <w:szCs w:val="22"/>
        </w:rPr>
        <w:t>:</w:t>
      </w:r>
      <w:r w:rsidRPr="00EB3B09">
        <w:rPr>
          <w:rFonts w:ascii="Noto Sans" w:hAnsi="Noto Sans" w:cs="Noto Sans"/>
          <w:spacing w:val="-2"/>
          <w:sz w:val="22"/>
          <w:szCs w:val="22"/>
        </w:rPr>
        <w:t xml:space="preserve"> </w:t>
      </w:r>
      <w:r w:rsidRPr="00EB3B09">
        <w:rPr>
          <w:rFonts w:ascii="Noto Sans" w:hAnsi="Noto Sans" w:cs="Noto Sans" w:hint="eastAsia"/>
          <w:spacing w:val="-2"/>
          <w:sz w:val="22"/>
          <w:szCs w:val="22"/>
        </w:rPr>
        <w:t>Fueron enviados al Hospital Christus Muguerza, en Monterrey, y trasplantados con éxito.</w:t>
      </w:r>
    </w:p>
    <w:p w14:paraId="12C17C03" w14:textId="77777777" w:rsidR="00EB3B09" w:rsidRDefault="00EB3B09" w:rsidP="00EB3B09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65B32D79" w14:textId="780AB26F" w:rsidR="006874AC" w:rsidRPr="00EB3B09" w:rsidRDefault="00EB3B09" w:rsidP="00EB3B09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 w:rsidRPr="00EB3B09">
        <w:rPr>
          <w:rFonts w:ascii="Noto Sans" w:hAnsi="Noto Sans" w:cs="Noto Sans"/>
          <w:b/>
          <w:bCs/>
          <w:spacing w:val="-2"/>
          <w:sz w:val="22"/>
          <w:szCs w:val="22"/>
        </w:rPr>
        <w:t>R</w:t>
      </w:r>
      <w:r w:rsidRPr="00EB3B09">
        <w:rPr>
          <w:rFonts w:ascii="Noto Sans" w:hAnsi="Noto Sans" w:cs="Noto Sans" w:hint="eastAsia"/>
          <w:b/>
          <w:bCs/>
          <w:spacing w:val="-2"/>
          <w:sz w:val="22"/>
          <w:szCs w:val="22"/>
        </w:rPr>
        <w:t>iñones</w:t>
      </w:r>
      <w:r w:rsidRPr="00EB3B09">
        <w:rPr>
          <w:rFonts w:ascii="Noto Sans" w:hAnsi="Noto Sans" w:cs="Noto Sans"/>
          <w:b/>
          <w:bCs/>
          <w:spacing w:val="-2"/>
          <w:sz w:val="22"/>
          <w:szCs w:val="22"/>
        </w:rPr>
        <w:t>:</w:t>
      </w:r>
      <w:r w:rsidRPr="00EB3B09">
        <w:rPr>
          <w:rFonts w:ascii="Noto Sans" w:hAnsi="Noto Sans" w:cs="Noto Sans" w:hint="eastAsia"/>
          <w:spacing w:val="-2"/>
          <w:sz w:val="22"/>
          <w:szCs w:val="22"/>
        </w:rPr>
        <w:t xml:space="preserve"> Dieron nueva vida a pacientes pediátricos del Hospital de Pediatría del Centro Médico Nacional Siglo XXI, en la Ciudad de México.</w:t>
      </w:r>
    </w:p>
    <w:p w14:paraId="56841ED8" w14:textId="77777777" w:rsidR="00C67271" w:rsidRDefault="00C67271" w:rsidP="005874BB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3076429B" w14:textId="2872B4F2" w:rsidR="006D4565" w:rsidRPr="006D4565" w:rsidRDefault="006D4565" w:rsidP="006D4565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 w:rsidRPr="006D4565">
        <w:rPr>
          <w:rFonts w:ascii="Noto Sans" w:hAnsi="Noto Sans" w:cs="Noto Sans"/>
          <w:spacing w:val="-2"/>
          <w:sz w:val="22"/>
          <w:szCs w:val="22"/>
        </w:rPr>
        <w:t>Donar es trascender</w:t>
      </w:r>
      <w:r>
        <w:rPr>
          <w:rFonts w:ascii="Noto Sans" w:hAnsi="Noto Sans" w:cs="Noto Sans"/>
          <w:spacing w:val="-2"/>
          <w:sz w:val="22"/>
          <w:szCs w:val="22"/>
        </w:rPr>
        <w:t>,</w:t>
      </w:r>
      <w:r w:rsidRPr="006D4565">
        <w:rPr>
          <w:rFonts w:ascii="Noto Sans" w:hAnsi="Noto Sans" w:cs="Noto Sans"/>
          <w:spacing w:val="-2"/>
          <w:sz w:val="22"/>
          <w:szCs w:val="22"/>
        </w:rPr>
        <w:t xml:space="preserve"> </w:t>
      </w:r>
      <w:r>
        <w:rPr>
          <w:rFonts w:ascii="Noto Sans" w:hAnsi="Noto Sans" w:cs="Noto Sans"/>
          <w:spacing w:val="-2"/>
          <w:sz w:val="22"/>
          <w:szCs w:val="22"/>
        </w:rPr>
        <w:t>e</w:t>
      </w:r>
      <w:r w:rsidRPr="006D4565">
        <w:rPr>
          <w:rFonts w:ascii="Noto Sans" w:hAnsi="Noto Sans" w:cs="Noto Sans"/>
          <w:spacing w:val="-2"/>
          <w:sz w:val="22"/>
          <w:szCs w:val="22"/>
        </w:rPr>
        <w:t>s convertir el dolor en esperanza</w:t>
      </w:r>
      <w:r>
        <w:rPr>
          <w:rFonts w:ascii="Noto Sans" w:hAnsi="Noto Sans" w:cs="Noto Sans"/>
          <w:spacing w:val="-2"/>
          <w:sz w:val="22"/>
          <w:szCs w:val="22"/>
        </w:rPr>
        <w:t xml:space="preserve"> y </w:t>
      </w:r>
      <w:r w:rsidRPr="006D4565">
        <w:rPr>
          <w:rFonts w:ascii="Noto Sans" w:hAnsi="Noto Sans" w:cs="Noto Sans"/>
          <w:spacing w:val="-2"/>
          <w:sz w:val="22"/>
          <w:szCs w:val="22"/>
        </w:rPr>
        <w:t>deja</w:t>
      </w:r>
      <w:r>
        <w:rPr>
          <w:rFonts w:ascii="Noto Sans" w:hAnsi="Noto Sans" w:cs="Noto Sans"/>
          <w:spacing w:val="-2"/>
          <w:sz w:val="22"/>
          <w:szCs w:val="22"/>
        </w:rPr>
        <w:t>r</w:t>
      </w:r>
      <w:r w:rsidRPr="006D4565">
        <w:rPr>
          <w:rFonts w:ascii="Noto Sans" w:hAnsi="Noto Sans" w:cs="Noto Sans"/>
          <w:spacing w:val="-2"/>
          <w:sz w:val="22"/>
          <w:szCs w:val="22"/>
        </w:rPr>
        <w:t xml:space="preserve"> huella </w:t>
      </w:r>
      <w:r>
        <w:rPr>
          <w:rFonts w:ascii="Noto Sans" w:hAnsi="Noto Sans" w:cs="Noto Sans"/>
          <w:spacing w:val="-2"/>
          <w:sz w:val="22"/>
          <w:szCs w:val="22"/>
        </w:rPr>
        <w:t xml:space="preserve">al salvar </w:t>
      </w:r>
      <w:r w:rsidRPr="006D4565">
        <w:rPr>
          <w:rFonts w:ascii="Noto Sans" w:hAnsi="Noto Sans" w:cs="Noto Sans"/>
          <w:spacing w:val="-2"/>
          <w:sz w:val="22"/>
          <w:szCs w:val="22"/>
        </w:rPr>
        <w:t>otras vidas.</w:t>
      </w:r>
      <w:r>
        <w:rPr>
          <w:rFonts w:ascii="Noto Sans" w:hAnsi="Noto Sans" w:cs="Noto Sans"/>
          <w:spacing w:val="-2"/>
          <w:sz w:val="22"/>
          <w:szCs w:val="22"/>
        </w:rPr>
        <w:t xml:space="preserve"> </w:t>
      </w:r>
      <w:r w:rsidRPr="006D4565">
        <w:rPr>
          <w:rFonts w:ascii="Noto Sans" w:hAnsi="Noto Sans" w:cs="Noto Sans"/>
          <w:spacing w:val="-2"/>
          <w:sz w:val="22"/>
          <w:szCs w:val="22"/>
        </w:rPr>
        <w:t>El IMSS invita a la población a informarse y expresar en vida su deseo de ser donadore</w:t>
      </w:r>
      <w:r>
        <w:rPr>
          <w:rFonts w:ascii="Noto Sans" w:hAnsi="Noto Sans" w:cs="Noto Sans"/>
          <w:spacing w:val="-2"/>
          <w:sz w:val="22"/>
          <w:szCs w:val="22"/>
        </w:rPr>
        <w:t>s, ya que</w:t>
      </w:r>
      <w:r w:rsidRPr="006D4565">
        <w:rPr>
          <w:rFonts w:ascii="Noto Sans" w:hAnsi="Noto Sans" w:cs="Noto Sans"/>
          <w:spacing w:val="-2"/>
          <w:sz w:val="22"/>
          <w:szCs w:val="22"/>
        </w:rPr>
        <w:t xml:space="preserve"> </w:t>
      </w:r>
      <w:r>
        <w:rPr>
          <w:rFonts w:ascii="Noto Sans" w:hAnsi="Noto Sans" w:cs="Noto Sans"/>
          <w:spacing w:val="-2"/>
          <w:sz w:val="22"/>
          <w:szCs w:val="22"/>
        </w:rPr>
        <w:t>e</w:t>
      </w:r>
      <w:r w:rsidRPr="006D4565">
        <w:rPr>
          <w:rFonts w:ascii="Noto Sans" w:hAnsi="Noto Sans" w:cs="Noto Sans"/>
          <w:spacing w:val="-2"/>
          <w:sz w:val="22"/>
          <w:szCs w:val="22"/>
        </w:rPr>
        <w:t>sto facilita a los seres queridos cumplir esa voluntad llegado el momento.</w:t>
      </w:r>
    </w:p>
    <w:p w14:paraId="43E5FDBD" w14:textId="77777777" w:rsidR="006D4565" w:rsidRPr="006D4565" w:rsidRDefault="006D4565" w:rsidP="006D4565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6944214C" w14:textId="11B7E6A0" w:rsidR="006D4565" w:rsidRPr="006D4565" w:rsidRDefault="006D4565" w:rsidP="006D4565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 w:rsidRPr="006D4565">
        <w:rPr>
          <w:rFonts w:ascii="Noto Sans" w:hAnsi="Noto Sans" w:cs="Noto Sans"/>
          <w:spacing w:val="-2"/>
          <w:sz w:val="22"/>
          <w:szCs w:val="22"/>
        </w:rPr>
        <w:t xml:space="preserve">Como donador voluntario de órganos y tejidos puede registrarse en línea a través del sitio oficial del IMSS: </w:t>
      </w:r>
      <w:hyperlink r:id="rId8" w:history="1">
        <w:r w:rsidRPr="00A425F2">
          <w:rPr>
            <w:rStyle w:val="Hipervnculo"/>
            <w:rFonts w:ascii="Noto Sans" w:hAnsi="Noto Sans" w:cs="Noto Sans"/>
            <w:spacing w:val="-2"/>
            <w:sz w:val="22"/>
            <w:szCs w:val="22"/>
          </w:rPr>
          <w:t>http://www.imss.gob.mx/salud-en-linea/donacion-organos</w:t>
        </w:r>
      </w:hyperlink>
      <w:r w:rsidRPr="006D4565">
        <w:rPr>
          <w:rFonts w:ascii="Noto Sans" w:hAnsi="Noto Sans" w:cs="Noto Sans"/>
          <w:spacing w:val="-2"/>
          <w:sz w:val="22"/>
          <w:szCs w:val="22"/>
        </w:rPr>
        <w:t xml:space="preserve">, o bien, consultar más información en la página del Cenatra: </w:t>
      </w:r>
      <w:hyperlink r:id="rId9" w:history="1">
        <w:r w:rsidRPr="00A425F2">
          <w:rPr>
            <w:rStyle w:val="Hipervnculo"/>
            <w:rFonts w:ascii="Noto Sans" w:hAnsi="Noto Sans" w:cs="Noto Sans"/>
            <w:spacing w:val="-2"/>
            <w:sz w:val="22"/>
            <w:szCs w:val="22"/>
          </w:rPr>
          <w:t>https://www.gob.mx/cenatra</w:t>
        </w:r>
      </w:hyperlink>
      <w:r>
        <w:rPr>
          <w:rFonts w:ascii="Noto Sans" w:hAnsi="Noto Sans" w:cs="Noto Sans"/>
          <w:spacing w:val="-2"/>
          <w:sz w:val="22"/>
          <w:szCs w:val="22"/>
        </w:rPr>
        <w:t>.</w:t>
      </w:r>
      <w:r w:rsidRPr="006D4565">
        <w:rPr>
          <w:rFonts w:ascii="Noto Sans" w:hAnsi="Noto Sans" w:cs="Noto Sans"/>
          <w:spacing w:val="-2"/>
          <w:sz w:val="22"/>
          <w:szCs w:val="22"/>
        </w:rPr>
        <w:t xml:space="preserve"> Ambas plataformas ofrecen orientación y los pasos necesarios para formalizar este acto solidario. </w:t>
      </w:r>
    </w:p>
    <w:p w14:paraId="649E541B" w14:textId="77777777" w:rsidR="006D4565" w:rsidRPr="005874BB" w:rsidRDefault="006D4565" w:rsidP="006D4565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40178AA2" w14:textId="698763DE" w:rsidR="00376A1E" w:rsidRDefault="00376A1E" w:rsidP="00376A1E">
      <w:pPr>
        <w:ind w:right="49"/>
        <w:jc w:val="center"/>
        <w:rPr>
          <w:rFonts w:ascii="Noto Sans" w:hAnsi="Noto Sans" w:cs="Noto Sans"/>
          <w:b/>
          <w:spacing w:val="-2"/>
          <w:sz w:val="20"/>
          <w:szCs w:val="20"/>
        </w:rPr>
      </w:pPr>
      <w:r w:rsidRPr="0077408C">
        <w:rPr>
          <w:rFonts w:ascii="Noto Sans" w:hAnsi="Noto Sans" w:cs="Noto Sans"/>
          <w:b/>
          <w:spacing w:val="-2"/>
          <w:sz w:val="20"/>
          <w:szCs w:val="20"/>
        </w:rPr>
        <w:t>---o0o---</w:t>
      </w:r>
    </w:p>
    <w:p w14:paraId="4B05CA31" w14:textId="77777777" w:rsidR="007D2C01" w:rsidRDefault="007D2C01" w:rsidP="00376A1E">
      <w:pPr>
        <w:ind w:right="49"/>
        <w:jc w:val="center"/>
        <w:rPr>
          <w:rFonts w:ascii="Noto Sans" w:hAnsi="Noto Sans" w:cs="Noto Sans"/>
          <w:b/>
          <w:spacing w:val="-2"/>
          <w:sz w:val="20"/>
          <w:szCs w:val="20"/>
        </w:rPr>
      </w:pPr>
    </w:p>
    <w:p w14:paraId="2C80FCA3" w14:textId="15AA5204" w:rsidR="007D2C01" w:rsidRPr="007D2C01" w:rsidRDefault="007D2C01" w:rsidP="007D2C01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  <w:r w:rsidRPr="007D2C01">
        <w:rPr>
          <w:rFonts w:ascii="Noto Sans" w:hAnsi="Noto Sans" w:cs="Noto Sans"/>
          <w:b/>
          <w:spacing w:val="-2"/>
          <w:sz w:val="20"/>
          <w:szCs w:val="20"/>
        </w:rPr>
        <w:t>LINK</w:t>
      </w:r>
      <w:r>
        <w:rPr>
          <w:rFonts w:ascii="Noto Sans" w:hAnsi="Noto Sans" w:cs="Noto Sans"/>
          <w:b/>
          <w:spacing w:val="-2"/>
          <w:sz w:val="20"/>
          <w:szCs w:val="20"/>
        </w:rPr>
        <w:t xml:space="preserve"> DE</w:t>
      </w:r>
      <w:r w:rsidRPr="007D2C01">
        <w:rPr>
          <w:rFonts w:ascii="Noto Sans" w:hAnsi="Noto Sans" w:cs="Noto Sans"/>
          <w:b/>
          <w:spacing w:val="-2"/>
          <w:sz w:val="20"/>
          <w:szCs w:val="20"/>
        </w:rPr>
        <w:t xml:space="preserve"> FOTOS</w:t>
      </w:r>
    </w:p>
    <w:p w14:paraId="6B68BCA6" w14:textId="18DCCC9D" w:rsidR="007D2C01" w:rsidRPr="007D2C01" w:rsidRDefault="007D2C01" w:rsidP="007D2C01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  <w:hyperlink r:id="rId10" w:history="1">
        <w:r w:rsidRPr="00C56A5B">
          <w:rPr>
            <w:rStyle w:val="Hipervnculo"/>
            <w:rFonts w:ascii="Noto Sans" w:hAnsi="Noto Sans" w:cs="Noto Sans"/>
            <w:b/>
            <w:spacing w:val="-2"/>
            <w:sz w:val="20"/>
            <w:szCs w:val="20"/>
          </w:rPr>
          <w:t>https://drive.google.com/drive/folders/1F7fLOSzeP_lqVuxSpe4XaxgUjMTHe3vo?usp=sharing</w:t>
        </w:r>
      </w:hyperlink>
      <w:r>
        <w:rPr>
          <w:rFonts w:ascii="Noto Sans" w:hAnsi="Noto Sans" w:cs="Noto Sans"/>
          <w:b/>
          <w:spacing w:val="-2"/>
          <w:sz w:val="20"/>
          <w:szCs w:val="20"/>
        </w:rPr>
        <w:t xml:space="preserve"> </w:t>
      </w:r>
    </w:p>
    <w:p w14:paraId="2C1A186E" w14:textId="77777777" w:rsidR="007D2C01" w:rsidRPr="007D2C01" w:rsidRDefault="007D2C01" w:rsidP="007D2C01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</w:p>
    <w:p w14:paraId="0027EBA3" w14:textId="6FF15FA9" w:rsidR="007D2C01" w:rsidRPr="007D2C01" w:rsidRDefault="007D2C01" w:rsidP="007D2C01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  <w:r>
        <w:rPr>
          <w:rFonts w:ascii="Noto Sans" w:hAnsi="Noto Sans" w:cs="Noto Sans"/>
          <w:b/>
          <w:spacing w:val="-2"/>
          <w:sz w:val="20"/>
          <w:szCs w:val="20"/>
        </w:rPr>
        <w:t>LINK DE VIDEO</w:t>
      </w:r>
    </w:p>
    <w:p w14:paraId="57180D99" w14:textId="4927EDCC" w:rsidR="007D2C01" w:rsidRDefault="007D2C01" w:rsidP="007D2C01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  <w:hyperlink r:id="rId11" w:history="1">
        <w:r w:rsidRPr="00C56A5B">
          <w:rPr>
            <w:rStyle w:val="Hipervnculo"/>
            <w:rFonts w:ascii="Noto Sans" w:hAnsi="Noto Sans" w:cs="Noto Sans"/>
            <w:b/>
            <w:spacing w:val="-2"/>
            <w:sz w:val="20"/>
            <w:szCs w:val="20"/>
          </w:rPr>
          <w:t>https://www.swisstransfer.com/d/caf7dd90-f57c-4e14-aa5d-23210a915486</w:t>
        </w:r>
      </w:hyperlink>
      <w:r>
        <w:rPr>
          <w:rFonts w:ascii="Noto Sans" w:hAnsi="Noto Sans" w:cs="Noto Sans"/>
          <w:b/>
          <w:spacing w:val="-2"/>
          <w:sz w:val="20"/>
          <w:szCs w:val="20"/>
        </w:rPr>
        <w:t xml:space="preserve"> </w:t>
      </w:r>
    </w:p>
    <w:p w14:paraId="0F376FA2" w14:textId="77777777" w:rsidR="00B13794" w:rsidRDefault="00B13794" w:rsidP="00376A1E">
      <w:pPr>
        <w:ind w:right="49"/>
        <w:jc w:val="center"/>
        <w:rPr>
          <w:rFonts w:ascii="Noto Sans" w:hAnsi="Noto Sans" w:cs="Noto Sans"/>
          <w:b/>
          <w:spacing w:val="-2"/>
          <w:sz w:val="20"/>
          <w:szCs w:val="20"/>
        </w:rPr>
      </w:pPr>
    </w:p>
    <w:sectPr w:rsidR="00B13794" w:rsidSect="00ED2AF2">
      <w:headerReference w:type="default" r:id="rId12"/>
      <w:pgSz w:w="12240" w:h="15840"/>
      <w:pgMar w:top="2342" w:right="1077" w:bottom="212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DC47D3" w14:textId="77777777" w:rsidR="00AE79D4" w:rsidRDefault="00AE79D4" w:rsidP="00A73D65">
      <w:r>
        <w:separator/>
      </w:r>
    </w:p>
  </w:endnote>
  <w:endnote w:type="continuationSeparator" w:id="0">
    <w:p w14:paraId="19F0CB69" w14:textId="77777777" w:rsidR="00AE79D4" w:rsidRDefault="00AE79D4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0EAB59" w14:textId="77777777" w:rsidR="00AE79D4" w:rsidRDefault="00AE79D4" w:rsidP="00A73D65">
      <w:r>
        <w:separator/>
      </w:r>
    </w:p>
  </w:footnote>
  <w:footnote w:type="continuationSeparator" w:id="0">
    <w:p w14:paraId="34B9B0D5" w14:textId="77777777" w:rsidR="00AE79D4" w:rsidRDefault="00AE79D4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6203AC" w14:textId="77777777" w:rsidR="00A73D65" w:rsidRDefault="003A4814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5F24A939" wp14:editId="1C7CC640">
          <wp:simplePos x="0" y="0"/>
          <wp:positionH relativeFrom="column">
            <wp:posOffset>-708660</wp:posOffset>
          </wp:positionH>
          <wp:positionV relativeFrom="paragraph">
            <wp:posOffset>-437515</wp:posOffset>
          </wp:positionV>
          <wp:extent cx="7766685" cy="10050780"/>
          <wp:effectExtent l="0" t="0" r="0" b="0"/>
          <wp:wrapNone/>
          <wp:docPr id="1450532155" name="Imagen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685" cy="10050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30823482"/>
    <w:multiLevelType w:val="hybridMultilevel"/>
    <w:tmpl w:val="16D06E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C41526"/>
    <w:multiLevelType w:val="hybridMultilevel"/>
    <w:tmpl w:val="2D825D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E000DC"/>
    <w:multiLevelType w:val="hybridMultilevel"/>
    <w:tmpl w:val="6BAADE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0927377">
    <w:abstractNumId w:val="0"/>
  </w:num>
  <w:num w:numId="2" w16cid:durableId="807548726">
    <w:abstractNumId w:val="3"/>
  </w:num>
  <w:num w:numId="3" w16cid:durableId="1174148583">
    <w:abstractNumId w:val="2"/>
  </w:num>
  <w:num w:numId="4" w16cid:durableId="8076317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59DA"/>
    <w:rsid w:val="00007681"/>
    <w:rsid w:val="000108DE"/>
    <w:rsid w:val="00011179"/>
    <w:rsid w:val="00015284"/>
    <w:rsid w:val="000210F3"/>
    <w:rsid w:val="00027D24"/>
    <w:rsid w:val="000326F6"/>
    <w:rsid w:val="0003757A"/>
    <w:rsid w:val="00040D2D"/>
    <w:rsid w:val="00042B15"/>
    <w:rsid w:val="00045021"/>
    <w:rsid w:val="000451B6"/>
    <w:rsid w:val="000501A5"/>
    <w:rsid w:val="000519DD"/>
    <w:rsid w:val="000565E0"/>
    <w:rsid w:val="000570DF"/>
    <w:rsid w:val="000644A2"/>
    <w:rsid w:val="00070A3A"/>
    <w:rsid w:val="000721BD"/>
    <w:rsid w:val="00073B4A"/>
    <w:rsid w:val="00075B91"/>
    <w:rsid w:val="00076044"/>
    <w:rsid w:val="00076FCB"/>
    <w:rsid w:val="00080410"/>
    <w:rsid w:val="000804B0"/>
    <w:rsid w:val="00082242"/>
    <w:rsid w:val="00082B63"/>
    <w:rsid w:val="000850E0"/>
    <w:rsid w:val="000869CD"/>
    <w:rsid w:val="00086F32"/>
    <w:rsid w:val="000918DC"/>
    <w:rsid w:val="000918F9"/>
    <w:rsid w:val="000927AD"/>
    <w:rsid w:val="0009681D"/>
    <w:rsid w:val="000A09C1"/>
    <w:rsid w:val="000A1E5D"/>
    <w:rsid w:val="000A408C"/>
    <w:rsid w:val="000A4656"/>
    <w:rsid w:val="000A74E1"/>
    <w:rsid w:val="000B26F1"/>
    <w:rsid w:val="000B569E"/>
    <w:rsid w:val="000C7939"/>
    <w:rsid w:val="000D0FD4"/>
    <w:rsid w:val="000D16DA"/>
    <w:rsid w:val="000D1F5D"/>
    <w:rsid w:val="000D3EE9"/>
    <w:rsid w:val="000D3F09"/>
    <w:rsid w:val="000D3F5B"/>
    <w:rsid w:val="000D4079"/>
    <w:rsid w:val="000D71EF"/>
    <w:rsid w:val="000D799D"/>
    <w:rsid w:val="000E02E1"/>
    <w:rsid w:val="000E2E09"/>
    <w:rsid w:val="000E4164"/>
    <w:rsid w:val="000E5D1C"/>
    <w:rsid w:val="000E7F4E"/>
    <w:rsid w:val="000F348C"/>
    <w:rsid w:val="0010052D"/>
    <w:rsid w:val="00100B09"/>
    <w:rsid w:val="00100B19"/>
    <w:rsid w:val="00100F5F"/>
    <w:rsid w:val="0010257D"/>
    <w:rsid w:val="00104FCF"/>
    <w:rsid w:val="00106761"/>
    <w:rsid w:val="001078BC"/>
    <w:rsid w:val="001101A7"/>
    <w:rsid w:val="00114BFB"/>
    <w:rsid w:val="00115D1D"/>
    <w:rsid w:val="00117614"/>
    <w:rsid w:val="00122809"/>
    <w:rsid w:val="00125CD9"/>
    <w:rsid w:val="00126CD7"/>
    <w:rsid w:val="00130563"/>
    <w:rsid w:val="00130BE5"/>
    <w:rsid w:val="001322B1"/>
    <w:rsid w:val="00132439"/>
    <w:rsid w:val="0013542B"/>
    <w:rsid w:val="00142F3D"/>
    <w:rsid w:val="00144435"/>
    <w:rsid w:val="00145851"/>
    <w:rsid w:val="00146205"/>
    <w:rsid w:val="00150B4C"/>
    <w:rsid w:val="00150FA3"/>
    <w:rsid w:val="0015344F"/>
    <w:rsid w:val="0015462D"/>
    <w:rsid w:val="00156A3E"/>
    <w:rsid w:val="00156F6C"/>
    <w:rsid w:val="00161740"/>
    <w:rsid w:val="0016179D"/>
    <w:rsid w:val="001638D2"/>
    <w:rsid w:val="0016468E"/>
    <w:rsid w:val="001712E3"/>
    <w:rsid w:val="00176782"/>
    <w:rsid w:val="00176CC5"/>
    <w:rsid w:val="00177F7E"/>
    <w:rsid w:val="00180908"/>
    <w:rsid w:val="00180A38"/>
    <w:rsid w:val="00180C35"/>
    <w:rsid w:val="001824E8"/>
    <w:rsid w:val="00184325"/>
    <w:rsid w:val="00185085"/>
    <w:rsid w:val="001858D4"/>
    <w:rsid w:val="00187A8E"/>
    <w:rsid w:val="001927B3"/>
    <w:rsid w:val="00195E11"/>
    <w:rsid w:val="001A126B"/>
    <w:rsid w:val="001A3795"/>
    <w:rsid w:val="001B108E"/>
    <w:rsid w:val="001B3D62"/>
    <w:rsid w:val="001B5469"/>
    <w:rsid w:val="001C2935"/>
    <w:rsid w:val="001D3FAD"/>
    <w:rsid w:val="001D5D2E"/>
    <w:rsid w:val="001E0098"/>
    <w:rsid w:val="001E16D1"/>
    <w:rsid w:val="001E2365"/>
    <w:rsid w:val="001E3B0F"/>
    <w:rsid w:val="001E45D9"/>
    <w:rsid w:val="001E6FAB"/>
    <w:rsid w:val="001F005A"/>
    <w:rsid w:val="001F0940"/>
    <w:rsid w:val="001F0DEA"/>
    <w:rsid w:val="001F4927"/>
    <w:rsid w:val="001F5105"/>
    <w:rsid w:val="001F5F74"/>
    <w:rsid w:val="00203CDD"/>
    <w:rsid w:val="002052C7"/>
    <w:rsid w:val="00205798"/>
    <w:rsid w:val="0021185F"/>
    <w:rsid w:val="00213C0D"/>
    <w:rsid w:val="00222180"/>
    <w:rsid w:val="002232A9"/>
    <w:rsid w:val="002240D6"/>
    <w:rsid w:val="00233352"/>
    <w:rsid w:val="00234803"/>
    <w:rsid w:val="002356EE"/>
    <w:rsid w:val="00237FD4"/>
    <w:rsid w:val="00242FFF"/>
    <w:rsid w:val="00244057"/>
    <w:rsid w:val="00244E70"/>
    <w:rsid w:val="00252C14"/>
    <w:rsid w:val="00253CB4"/>
    <w:rsid w:val="00256A5E"/>
    <w:rsid w:val="00256B1D"/>
    <w:rsid w:val="0025730F"/>
    <w:rsid w:val="002608E4"/>
    <w:rsid w:val="00264155"/>
    <w:rsid w:val="002663D7"/>
    <w:rsid w:val="00266486"/>
    <w:rsid w:val="002672F3"/>
    <w:rsid w:val="002678BB"/>
    <w:rsid w:val="0027119E"/>
    <w:rsid w:val="0027170D"/>
    <w:rsid w:val="002750FC"/>
    <w:rsid w:val="002811E6"/>
    <w:rsid w:val="00284306"/>
    <w:rsid w:val="00285565"/>
    <w:rsid w:val="00290B3D"/>
    <w:rsid w:val="002935C8"/>
    <w:rsid w:val="0029542D"/>
    <w:rsid w:val="00296E35"/>
    <w:rsid w:val="00297DB9"/>
    <w:rsid w:val="00297DDE"/>
    <w:rsid w:val="002A2231"/>
    <w:rsid w:val="002A3A14"/>
    <w:rsid w:val="002A5C8A"/>
    <w:rsid w:val="002A5F77"/>
    <w:rsid w:val="002B3140"/>
    <w:rsid w:val="002B40F2"/>
    <w:rsid w:val="002D0E0D"/>
    <w:rsid w:val="002D14A5"/>
    <w:rsid w:val="002D5D0F"/>
    <w:rsid w:val="002D6C68"/>
    <w:rsid w:val="002E1ECC"/>
    <w:rsid w:val="002E2142"/>
    <w:rsid w:val="002E3CF2"/>
    <w:rsid w:val="002F150F"/>
    <w:rsid w:val="002F172C"/>
    <w:rsid w:val="002F40E7"/>
    <w:rsid w:val="002F74C9"/>
    <w:rsid w:val="002F797F"/>
    <w:rsid w:val="00300BBA"/>
    <w:rsid w:val="0030476A"/>
    <w:rsid w:val="003047DA"/>
    <w:rsid w:val="0031694A"/>
    <w:rsid w:val="00321046"/>
    <w:rsid w:val="00324DD2"/>
    <w:rsid w:val="00327D62"/>
    <w:rsid w:val="00330DC8"/>
    <w:rsid w:val="00332DE5"/>
    <w:rsid w:val="00334CB4"/>
    <w:rsid w:val="00335A2A"/>
    <w:rsid w:val="003409DE"/>
    <w:rsid w:val="0034181C"/>
    <w:rsid w:val="0034383B"/>
    <w:rsid w:val="0034627B"/>
    <w:rsid w:val="0035207F"/>
    <w:rsid w:val="0035591D"/>
    <w:rsid w:val="003566E0"/>
    <w:rsid w:val="0036036E"/>
    <w:rsid w:val="00362738"/>
    <w:rsid w:val="00363222"/>
    <w:rsid w:val="003636AF"/>
    <w:rsid w:val="003645AF"/>
    <w:rsid w:val="003647B5"/>
    <w:rsid w:val="00364B0E"/>
    <w:rsid w:val="00370465"/>
    <w:rsid w:val="00370FA1"/>
    <w:rsid w:val="00374261"/>
    <w:rsid w:val="00376A1E"/>
    <w:rsid w:val="003841CE"/>
    <w:rsid w:val="00384644"/>
    <w:rsid w:val="00391E8A"/>
    <w:rsid w:val="00392B28"/>
    <w:rsid w:val="003A0C7C"/>
    <w:rsid w:val="003A2324"/>
    <w:rsid w:val="003A2976"/>
    <w:rsid w:val="003A4224"/>
    <w:rsid w:val="003A4814"/>
    <w:rsid w:val="003A5E20"/>
    <w:rsid w:val="003B021D"/>
    <w:rsid w:val="003B0A89"/>
    <w:rsid w:val="003B1888"/>
    <w:rsid w:val="003B2560"/>
    <w:rsid w:val="003B4184"/>
    <w:rsid w:val="003B6760"/>
    <w:rsid w:val="003B7277"/>
    <w:rsid w:val="003C08EF"/>
    <w:rsid w:val="003C09F5"/>
    <w:rsid w:val="003C0C0D"/>
    <w:rsid w:val="003D416E"/>
    <w:rsid w:val="003D502A"/>
    <w:rsid w:val="003D52D3"/>
    <w:rsid w:val="003D6907"/>
    <w:rsid w:val="003D745F"/>
    <w:rsid w:val="003D76A8"/>
    <w:rsid w:val="003E1335"/>
    <w:rsid w:val="003F2818"/>
    <w:rsid w:val="00400528"/>
    <w:rsid w:val="004017E5"/>
    <w:rsid w:val="004040BB"/>
    <w:rsid w:val="004049DC"/>
    <w:rsid w:val="00404BD3"/>
    <w:rsid w:val="00404F76"/>
    <w:rsid w:val="004067F0"/>
    <w:rsid w:val="00411BE1"/>
    <w:rsid w:val="00416BD5"/>
    <w:rsid w:val="004226E1"/>
    <w:rsid w:val="00424B73"/>
    <w:rsid w:val="004359DA"/>
    <w:rsid w:val="004418F8"/>
    <w:rsid w:val="00443105"/>
    <w:rsid w:val="00450856"/>
    <w:rsid w:val="004513E2"/>
    <w:rsid w:val="004540F2"/>
    <w:rsid w:val="00455ED8"/>
    <w:rsid w:val="00456675"/>
    <w:rsid w:val="00460616"/>
    <w:rsid w:val="004637FE"/>
    <w:rsid w:val="0046720E"/>
    <w:rsid w:val="004715C5"/>
    <w:rsid w:val="00471A78"/>
    <w:rsid w:val="0047260F"/>
    <w:rsid w:val="00473F60"/>
    <w:rsid w:val="00477F45"/>
    <w:rsid w:val="00484892"/>
    <w:rsid w:val="004865A8"/>
    <w:rsid w:val="00494C84"/>
    <w:rsid w:val="00495ED3"/>
    <w:rsid w:val="004979F8"/>
    <w:rsid w:val="00497E3D"/>
    <w:rsid w:val="004A140B"/>
    <w:rsid w:val="004A1903"/>
    <w:rsid w:val="004A1DC1"/>
    <w:rsid w:val="004A2714"/>
    <w:rsid w:val="004A4C4E"/>
    <w:rsid w:val="004B0781"/>
    <w:rsid w:val="004B3050"/>
    <w:rsid w:val="004B45DE"/>
    <w:rsid w:val="004B5A85"/>
    <w:rsid w:val="004C0834"/>
    <w:rsid w:val="004C0BEF"/>
    <w:rsid w:val="004C22D3"/>
    <w:rsid w:val="004C3E85"/>
    <w:rsid w:val="004C3F02"/>
    <w:rsid w:val="004D0E88"/>
    <w:rsid w:val="004D146C"/>
    <w:rsid w:val="004D1C41"/>
    <w:rsid w:val="004D429E"/>
    <w:rsid w:val="004D4CEF"/>
    <w:rsid w:val="004D6733"/>
    <w:rsid w:val="004D7292"/>
    <w:rsid w:val="004E0D31"/>
    <w:rsid w:val="004E0F10"/>
    <w:rsid w:val="004E2452"/>
    <w:rsid w:val="004E2B24"/>
    <w:rsid w:val="004E7BA0"/>
    <w:rsid w:val="004F318D"/>
    <w:rsid w:val="0050181C"/>
    <w:rsid w:val="00507588"/>
    <w:rsid w:val="005150C1"/>
    <w:rsid w:val="00516C76"/>
    <w:rsid w:val="00517416"/>
    <w:rsid w:val="00520D98"/>
    <w:rsid w:val="0052143D"/>
    <w:rsid w:val="00524D62"/>
    <w:rsid w:val="005260DF"/>
    <w:rsid w:val="00526D4E"/>
    <w:rsid w:val="0052791F"/>
    <w:rsid w:val="00533525"/>
    <w:rsid w:val="00536A9F"/>
    <w:rsid w:val="00542C2B"/>
    <w:rsid w:val="0054300F"/>
    <w:rsid w:val="005455C8"/>
    <w:rsid w:val="005508EA"/>
    <w:rsid w:val="005510EC"/>
    <w:rsid w:val="0055586B"/>
    <w:rsid w:val="005560B9"/>
    <w:rsid w:val="005603B6"/>
    <w:rsid w:val="005638DE"/>
    <w:rsid w:val="005745CB"/>
    <w:rsid w:val="00575797"/>
    <w:rsid w:val="00576169"/>
    <w:rsid w:val="005761B9"/>
    <w:rsid w:val="005817A1"/>
    <w:rsid w:val="00582279"/>
    <w:rsid w:val="00585416"/>
    <w:rsid w:val="005874BB"/>
    <w:rsid w:val="005933D8"/>
    <w:rsid w:val="00597804"/>
    <w:rsid w:val="005A17D2"/>
    <w:rsid w:val="005A51D2"/>
    <w:rsid w:val="005B20B8"/>
    <w:rsid w:val="005B228B"/>
    <w:rsid w:val="005B612E"/>
    <w:rsid w:val="005B68E9"/>
    <w:rsid w:val="005C1A7C"/>
    <w:rsid w:val="005C4698"/>
    <w:rsid w:val="005C4D91"/>
    <w:rsid w:val="005C6BBF"/>
    <w:rsid w:val="005C7CAD"/>
    <w:rsid w:val="005D0A91"/>
    <w:rsid w:val="005D56C9"/>
    <w:rsid w:val="005D5EE2"/>
    <w:rsid w:val="005D68D1"/>
    <w:rsid w:val="005F17D8"/>
    <w:rsid w:val="005F4A39"/>
    <w:rsid w:val="00602CA4"/>
    <w:rsid w:val="006079B1"/>
    <w:rsid w:val="006118A8"/>
    <w:rsid w:val="00614266"/>
    <w:rsid w:val="00615ADE"/>
    <w:rsid w:val="00616EDD"/>
    <w:rsid w:val="00620417"/>
    <w:rsid w:val="0062200C"/>
    <w:rsid w:val="0062291E"/>
    <w:rsid w:val="00622C9B"/>
    <w:rsid w:val="00626EE3"/>
    <w:rsid w:val="00631824"/>
    <w:rsid w:val="006322C1"/>
    <w:rsid w:val="00634315"/>
    <w:rsid w:val="00634760"/>
    <w:rsid w:val="00642035"/>
    <w:rsid w:val="006500A9"/>
    <w:rsid w:val="0065268C"/>
    <w:rsid w:val="00653972"/>
    <w:rsid w:val="006579F5"/>
    <w:rsid w:val="00657CFE"/>
    <w:rsid w:val="00661A49"/>
    <w:rsid w:val="006626E8"/>
    <w:rsid w:val="006652A0"/>
    <w:rsid w:val="006657CC"/>
    <w:rsid w:val="006669F8"/>
    <w:rsid w:val="0067081F"/>
    <w:rsid w:val="00674A4B"/>
    <w:rsid w:val="00675508"/>
    <w:rsid w:val="00677537"/>
    <w:rsid w:val="00680D04"/>
    <w:rsid w:val="0068473F"/>
    <w:rsid w:val="006855EF"/>
    <w:rsid w:val="00685F4C"/>
    <w:rsid w:val="006862AF"/>
    <w:rsid w:val="00686533"/>
    <w:rsid w:val="006874AC"/>
    <w:rsid w:val="006934E7"/>
    <w:rsid w:val="00693EDD"/>
    <w:rsid w:val="00696E75"/>
    <w:rsid w:val="006A065C"/>
    <w:rsid w:val="006A290E"/>
    <w:rsid w:val="006A3D09"/>
    <w:rsid w:val="006A5461"/>
    <w:rsid w:val="006A5570"/>
    <w:rsid w:val="006B243E"/>
    <w:rsid w:val="006B5985"/>
    <w:rsid w:val="006C0425"/>
    <w:rsid w:val="006C3B4E"/>
    <w:rsid w:val="006D4565"/>
    <w:rsid w:val="006D6BED"/>
    <w:rsid w:val="006E1D15"/>
    <w:rsid w:val="006E202A"/>
    <w:rsid w:val="006E2EAE"/>
    <w:rsid w:val="006F0C7F"/>
    <w:rsid w:val="006F4D10"/>
    <w:rsid w:val="006F67D2"/>
    <w:rsid w:val="006F7CF2"/>
    <w:rsid w:val="007009FE"/>
    <w:rsid w:val="00701283"/>
    <w:rsid w:val="007057E0"/>
    <w:rsid w:val="00705EA1"/>
    <w:rsid w:val="00710CC2"/>
    <w:rsid w:val="00714A05"/>
    <w:rsid w:val="00715250"/>
    <w:rsid w:val="00725A52"/>
    <w:rsid w:val="0072761D"/>
    <w:rsid w:val="00727F27"/>
    <w:rsid w:val="00735BA5"/>
    <w:rsid w:val="007421E3"/>
    <w:rsid w:val="00742420"/>
    <w:rsid w:val="007504BE"/>
    <w:rsid w:val="00754914"/>
    <w:rsid w:val="00762D2D"/>
    <w:rsid w:val="00765C54"/>
    <w:rsid w:val="00765D6D"/>
    <w:rsid w:val="00770DCF"/>
    <w:rsid w:val="00773ACB"/>
    <w:rsid w:val="0077408C"/>
    <w:rsid w:val="0078195E"/>
    <w:rsid w:val="00786003"/>
    <w:rsid w:val="00787D7C"/>
    <w:rsid w:val="00790107"/>
    <w:rsid w:val="00790438"/>
    <w:rsid w:val="00791E6C"/>
    <w:rsid w:val="007954B1"/>
    <w:rsid w:val="00796CA5"/>
    <w:rsid w:val="007A1DB8"/>
    <w:rsid w:val="007A2A76"/>
    <w:rsid w:val="007A4924"/>
    <w:rsid w:val="007A4D20"/>
    <w:rsid w:val="007A646B"/>
    <w:rsid w:val="007A6E5E"/>
    <w:rsid w:val="007B2A56"/>
    <w:rsid w:val="007B2ADB"/>
    <w:rsid w:val="007B3241"/>
    <w:rsid w:val="007B3C84"/>
    <w:rsid w:val="007B4AA3"/>
    <w:rsid w:val="007B74AD"/>
    <w:rsid w:val="007C2ABE"/>
    <w:rsid w:val="007C3337"/>
    <w:rsid w:val="007C4D01"/>
    <w:rsid w:val="007D208C"/>
    <w:rsid w:val="007D2C01"/>
    <w:rsid w:val="007D48D1"/>
    <w:rsid w:val="007D5A1A"/>
    <w:rsid w:val="007D77D1"/>
    <w:rsid w:val="007E389F"/>
    <w:rsid w:val="007E5888"/>
    <w:rsid w:val="007E722F"/>
    <w:rsid w:val="007F1DB3"/>
    <w:rsid w:val="007F3D58"/>
    <w:rsid w:val="007F5334"/>
    <w:rsid w:val="007F5E00"/>
    <w:rsid w:val="007F6508"/>
    <w:rsid w:val="007F6E17"/>
    <w:rsid w:val="00800BB5"/>
    <w:rsid w:val="00801A5E"/>
    <w:rsid w:val="00806AD9"/>
    <w:rsid w:val="00810D4E"/>
    <w:rsid w:val="00815C56"/>
    <w:rsid w:val="0081747E"/>
    <w:rsid w:val="00822171"/>
    <w:rsid w:val="0082777F"/>
    <w:rsid w:val="00831EE7"/>
    <w:rsid w:val="00834146"/>
    <w:rsid w:val="0083680B"/>
    <w:rsid w:val="00840B75"/>
    <w:rsid w:val="008410B5"/>
    <w:rsid w:val="00841681"/>
    <w:rsid w:val="00841CD8"/>
    <w:rsid w:val="00842B42"/>
    <w:rsid w:val="00843918"/>
    <w:rsid w:val="008469BF"/>
    <w:rsid w:val="00854042"/>
    <w:rsid w:val="008544DF"/>
    <w:rsid w:val="00860607"/>
    <w:rsid w:val="00863D33"/>
    <w:rsid w:val="0086424C"/>
    <w:rsid w:val="00864705"/>
    <w:rsid w:val="008677FA"/>
    <w:rsid w:val="00872C78"/>
    <w:rsid w:val="00873823"/>
    <w:rsid w:val="00876A75"/>
    <w:rsid w:val="0088222F"/>
    <w:rsid w:val="00882CC6"/>
    <w:rsid w:val="00885047"/>
    <w:rsid w:val="008A1FF6"/>
    <w:rsid w:val="008A2B86"/>
    <w:rsid w:val="008B4EDB"/>
    <w:rsid w:val="008B6966"/>
    <w:rsid w:val="008D5C01"/>
    <w:rsid w:val="008E0492"/>
    <w:rsid w:val="008E07B2"/>
    <w:rsid w:val="008E5CC3"/>
    <w:rsid w:val="008F2367"/>
    <w:rsid w:val="008F76A9"/>
    <w:rsid w:val="009001E3"/>
    <w:rsid w:val="0090120B"/>
    <w:rsid w:val="00901556"/>
    <w:rsid w:val="0090412A"/>
    <w:rsid w:val="0090471A"/>
    <w:rsid w:val="00905876"/>
    <w:rsid w:val="009066A7"/>
    <w:rsid w:val="009068C0"/>
    <w:rsid w:val="00907F1C"/>
    <w:rsid w:val="0091049C"/>
    <w:rsid w:val="00917842"/>
    <w:rsid w:val="00922AD7"/>
    <w:rsid w:val="00927517"/>
    <w:rsid w:val="0093212A"/>
    <w:rsid w:val="00932C27"/>
    <w:rsid w:val="00935A9C"/>
    <w:rsid w:val="00936DA7"/>
    <w:rsid w:val="0093723C"/>
    <w:rsid w:val="00937C98"/>
    <w:rsid w:val="0094026C"/>
    <w:rsid w:val="00940625"/>
    <w:rsid w:val="00942415"/>
    <w:rsid w:val="00942628"/>
    <w:rsid w:val="00944E25"/>
    <w:rsid w:val="00945714"/>
    <w:rsid w:val="0094585F"/>
    <w:rsid w:val="0095330E"/>
    <w:rsid w:val="00954CD8"/>
    <w:rsid w:val="009565AA"/>
    <w:rsid w:val="00962A27"/>
    <w:rsid w:val="0096400D"/>
    <w:rsid w:val="00965BDD"/>
    <w:rsid w:val="00972366"/>
    <w:rsid w:val="00973492"/>
    <w:rsid w:val="00974318"/>
    <w:rsid w:val="009753FE"/>
    <w:rsid w:val="00975DB8"/>
    <w:rsid w:val="009772D3"/>
    <w:rsid w:val="00983636"/>
    <w:rsid w:val="009864E9"/>
    <w:rsid w:val="00987ACB"/>
    <w:rsid w:val="009917B3"/>
    <w:rsid w:val="009930F1"/>
    <w:rsid w:val="0099400A"/>
    <w:rsid w:val="0099403F"/>
    <w:rsid w:val="0099564F"/>
    <w:rsid w:val="00996C42"/>
    <w:rsid w:val="0099773B"/>
    <w:rsid w:val="009A356A"/>
    <w:rsid w:val="009A4203"/>
    <w:rsid w:val="009A44B5"/>
    <w:rsid w:val="009C03E2"/>
    <w:rsid w:val="009C0DCA"/>
    <w:rsid w:val="009C12D6"/>
    <w:rsid w:val="009C19AB"/>
    <w:rsid w:val="009D4CAB"/>
    <w:rsid w:val="009D5859"/>
    <w:rsid w:val="009E5770"/>
    <w:rsid w:val="009E6C74"/>
    <w:rsid w:val="009F185F"/>
    <w:rsid w:val="009F2BA1"/>
    <w:rsid w:val="009F4E0A"/>
    <w:rsid w:val="009F6484"/>
    <w:rsid w:val="00A01768"/>
    <w:rsid w:val="00A04182"/>
    <w:rsid w:val="00A06B85"/>
    <w:rsid w:val="00A07674"/>
    <w:rsid w:val="00A14615"/>
    <w:rsid w:val="00A16E93"/>
    <w:rsid w:val="00A22B47"/>
    <w:rsid w:val="00A24BA7"/>
    <w:rsid w:val="00A301D7"/>
    <w:rsid w:val="00A3156B"/>
    <w:rsid w:val="00A31B35"/>
    <w:rsid w:val="00A35899"/>
    <w:rsid w:val="00A37344"/>
    <w:rsid w:val="00A41E0B"/>
    <w:rsid w:val="00A41F48"/>
    <w:rsid w:val="00A43A7C"/>
    <w:rsid w:val="00A44C77"/>
    <w:rsid w:val="00A47594"/>
    <w:rsid w:val="00A47938"/>
    <w:rsid w:val="00A5164B"/>
    <w:rsid w:val="00A52677"/>
    <w:rsid w:val="00A6243B"/>
    <w:rsid w:val="00A65D79"/>
    <w:rsid w:val="00A7141D"/>
    <w:rsid w:val="00A72372"/>
    <w:rsid w:val="00A73D65"/>
    <w:rsid w:val="00A75333"/>
    <w:rsid w:val="00A754F4"/>
    <w:rsid w:val="00A767C4"/>
    <w:rsid w:val="00A77C09"/>
    <w:rsid w:val="00A82680"/>
    <w:rsid w:val="00A87CD6"/>
    <w:rsid w:val="00A90DAF"/>
    <w:rsid w:val="00A92F6E"/>
    <w:rsid w:val="00A92F97"/>
    <w:rsid w:val="00A9662E"/>
    <w:rsid w:val="00A97164"/>
    <w:rsid w:val="00AA0B5C"/>
    <w:rsid w:val="00AA5981"/>
    <w:rsid w:val="00AA5C71"/>
    <w:rsid w:val="00AB086F"/>
    <w:rsid w:val="00AB0F4D"/>
    <w:rsid w:val="00AB2606"/>
    <w:rsid w:val="00AB3AD9"/>
    <w:rsid w:val="00AB74DB"/>
    <w:rsid w:val="00AC0C9B"/>
    <w:rsid w:val="00AC100E"/>
    <w:rsid w:val="00AC182F"/>
    <w:rsid w:val="00AC22CD"/>
    <w:rsid w:val="00AC45ED"/>
    <w:rsid w:val="00AC4A89"/>
    <w:rsid w:val="00AD20EF"/>
    <w:rsid w:val="00AE1EFF"/>
    <w:rsid w:val="00AE43D8"/>
    <w:rsid w:val="00AE79D4"/>
    <w:rsid w:val="00AF2BA4"/>
    <w:rsid w:val="00AF2D7B"/>
    <w:rsid w:val="00B03C7E"/>
    <w:rsid w:val="00B0578E"/>
    <w:rsid w:val="00B07A74"/>
    <w:rsid w:val="00B11BAC"/>
    <w:rsid w:val="00B1236E"/>
    <w:rsid w:val="00B12DFC"/>
    <w:rsid w:val="00B13794"/>
    <w:rsid w:val="00B142E0"/>
    <w:rsid w:val="00B224B7"/>
    <w:rsid w:val="00B231F2"/>
    <w:rsid w:val="00B35593"/>
    <w:rsid w:val="00B3608B"/>
    <w:rsid w:val="00B36303"/>
    <w:rsid w:val="00B41D75"/>
    <w:rsid w:val="00B4245F"/>
    <w:rsid w:val="00B451DE"/>
    <w:rsid w:val="00B47436"/>
    <w:rsid w:val="00B50FF1"/>
    <w:rsid w:val="00B52029"/>
    <w:rsid w:val="00B54C65"/>
    <w:rsid w:val="00B5544D"/>
    <w:rsid w:val="00B55551"/>
    <w:rsid w:val="00B55DBD"/>
    <w:rsid w:val="00B6368A"/>
    <w:rsid w:val="00B63BE2"/>
    <w:rsid w:val="00B653D6"/>
    <w:rsid w:val="00B65D36"/>
    <w:rsid w:val="00B70582"/>
    <w:rsid w:val="00B7111C"/>
    <w:rsid w:val="00B72D65"/>
    <w:rsid w:val="00B753D1"/>
    <w:rsid w:val="00B7623B"/>
    <w:rsid w:val="00B76327"/>
    <w:rsid w:val="00B824F5"/>
    <w:rsid w:val="00B832C4"/>
    <w:rsid w:val="00B8660E"/>
    <w:rsid w:val="00B87C85"/>
    <w:rsid w:val="00B90F0A"/>
    <w:rsid w:val="00BA05B3"/>
    <w:rsid w:val="00BA1B94"/>
    <w:rsid w:val="00BA4CD0"/>
    <w:rsid w:val="00BB1871"/>
    <w:rsid w:val="00BB21A6"/>
    <w:rsid w:val="00BB2DFF"/>
    <w:rsid w:val="00BC37F8"/>
    <w:rsid w:val="00BC43BD"/>
    <w:rsid w:val="00BC4FEB"/>
    <w:rsid w:val="00BC50FE"/>
    <w:rsid w:val="00BC7695"/>
    <w:rsid w:val="00BE22A1"/>
    <w:rsid w:val="00BF29F6"/>
    <w:rsid w:val="00BF5ACA"/>
    <w:rsid w:val="00BF7858"/>
    <w:rsid w:val="00C00093"/>
    <w:rsid w:val="00C02E98"/>
    <w:rsid w:val="00C0380E"/>
    <w:rsid w:val="00C06A88"/>
    <w:rsid w:val="00C10F5D"/>
    <w:rsid w:val="00C13382"/>
    <w:rsid w:val="00C13EA1"/>
    <w:rsid w:val="00C15825"/>
    <w:rsid w:val="00C15FB8"/>
    <w:rsid w:val="00C179CE"/>
    <w:rsid w:val="00C17A9B"/>
    <w:rsid w:val="00C22193"/>
    <w:rsid w:val="00C23B9E"/>
    <w:rsid w:val="00C250D6"/>
    <w:rsid w:val="00C279A3"/>
    <w:rsid w:val="00C30849"/>
    <w:rsid w:val="00C316DF"/>
    <w:rsid w:val="00C377BF"/>
    <w:rsid w:val="00C4002B"/>
    <w:rsid w:val="00C465FE"/>
    <w:rsid w:val="00C6020B"/>
    <w:rsid w:val="00C63C97"/>
    <w:rsid w:val="00C663CB"/>
    <w:rsid w:val="00C66E32"/>
    <w:rsid w:val="00C67047"/>
    <w:rsid w:val="00C67271"/>
    <w:rsid w:val="00C72959"/>
    <w:rsid w:val="00C747DF"/>
    <w:rsid w:val="00C80C58"/>
    <w:rsid w:val="00C82702"/>
    <w:rsid w:val="00C83D92"/>
    <w:rsid w:val="00C90CED"/>
    <w:rsid w:val="00C9154E"/>
    <w:rsid w:val="00C93841"/>
    <w:rsid w:val="00CA2C37"/>
    <w:rsid w:val="00CA407B"/>
    <w:rsid w:val="00CA4CAC"/>
    <w:rsid w:val="00CB013B"/>
    <w:rsid w:val="00CB3903"/>
    <w:rsid w:val="00CB40D2"/>
    <w:rsid w:val="00CB4E79"/>
    <w:rsid w:val="00CB7D4F"/>
    <w:rsid w:val="00CC057E"/>
    <w:rsid w:val="00CC3AC8"/>
    <w:rsid w:val="00CC5547"/>
    <w:rsid w:val="00CD29E7"/>
    <w:rsid w:val="00CD310D"/>
    <w:rsid w:val="00CD3512"/>
    <w:rsid w:val="00CD3F02"/>
    <w:rsid w:val="00CE1A0E"/>
    <w:rsid w:val="00CE3E99"/>
    <w:rsid w:val="00CF64BD"/>
    <w:rsid w:val="00D01233"/>
    <w:rsid w:val="00D022C6"/>
    <w:rsid w:val="00D0359D"/>
    <w:rsid w:val="00D04291"/>
    <w:rsid w:val="00D059EC"/>
    <w:rsid w:val="00D112AB"/>
    <w:rsid w:val="00D1354D"/>
    <w:rsid w:val="00D16197"/>
    <w:rsid w:val="00D16558"/>
    <w:rsid w:val="00D17C3C"/>
    <w:rsid w:val="00D17E94"/>
    <w:rsid w:val="00D3032C"/>
    <w:rsid w:val="00D3118C"/>
    <w:rsid w:val="00D37C1D"/>
    <w:rsid w:val="00D4006B"/>
    <w:rsid w:val="00D411BB"/>
    <w:rsid w:val="00D45049"/>
    <w:rsid w:val="00D4601D"/>
    <w:rsid w:val="00D51E8D"/>
    <w:rsid w:val="00D54964"/>
    <w:rsid w:val="00D5779C"/>
    <w:rsid w:val="00D6062A"/>
    <w:rsid w:val="00D671B8"/>
    <w:rsid w:val="00D672F9"/>
    <w:rsid w:val="00D71545"/>
    <w:rsid w:val="00D725FA"/>
    <w:rsid w:val="00D7431D"/>
    <w:rsid w:val="00D748C9"/>
    <w:rsid w:val="00D749EC"/>
    <w:rsid w:val="00D76AFA"/>
    <w:rsid w:val="00D76FDA"/>
    <w:rsid w:val="00D77195"/>
    <w:rsid w:val="00D84E05"/>
    <w:rsid w:val="00D85C70"/>
    <w:rsid w:val="00D93BF3"/>
    <w:rsid w:val="00D95C69"/>
    <w:rsid w:val="00D966D5"/>
    <w:rsid w:val="00D96D91"/>
    <w:rsid w:val="00D96E31"/>
    <w:rsid w:val="00DA037A"/>
    <w:rsid w:val="00DA045B"/>
    <w:rsid w:val="00DA1B19"/>
    <w:rsid w:val="00DA2058"/>
    <w:rsid w:val="00DA2702"/>
    <w:rsid w:val="00DA2C03"/>
    <w:rsid w:val="00DB0262"/>
    <w:rsid w:val="00DB29C6"/>
    <w:rsid w:val="00DB53A4"/>
    <w:rsid w:val="00DC297A"/>
    <w:rsid w:val="00DC5017"/>
    <w:rsid w:val="00DC6B4C"/>
    <w:rsid w:val="00DD2032"/>
    <w:rsid w:val="00DD231E"/>
    <w:rsid w:val="00DD3210"/>
    <w:rsid w:val="00DD652F"/>
    <w:rsid w:val="00DE0A33"/>
    <w:rsid w:val="00DE2DC8"/>
    <w:rsid w:val="00DE7A14"/>
    <w:rsid w:val="00DF295A"/>
    <w:rsid w:val="00DF3D37"/>
    <w:rsid w:val="00DF49F3"/>
    <w:rsid w:val="00DF4E06"/>
    <w:rsid w:val="00E05E26"/>
    <w:rsid w:val="00E10078"/>
    <w:rsid w:val="00E14C16"/>
    <w:rsid w:val="00E155A4"/>
    <w:rsid w:val="00E16EB1"/>
    <w:rsid w:val="00E25E66"/>
    <w:rsid w:val="00E325B5"/>
    <w:rsid w:val="00E358CE"/>
    <w:rsid w:val="00E36D85"/>
    <w:rsid w:val="00E41281"/>
    <w:rsid w:val="00E416A1"/>
    <w:rsid w:val="00E44812"/>
    <w:rsid w:val="00E5064E"/>
    <w:rsid w:val="00E54859"/>
    <w:rsid w:val="00E5718D"/>
    <w:rsid w:val="00E679DB"/>
    <w:rsid w:val="00E71C54"/>
    <w:rsid w:val="00E73BD9"/>
    <w:rsid w:val="00E84E54"/>
    <w:rsid w:val="00E86E53"/>
    <w:rsid w:val="00E91823"/>
    <w:rsid w:val="00E93867"/>
    <w:rsid w:val="00E96918"/>
    <w:rsid w:val="00EA45D3"/>
    <w:rsid w:val="00EA66F1"/>
    <w:rsid w:val="00EB1EC5"/>
    <w:rsid w:val="00EB3B09"/>
    <w:rsid w:val="00EB407F"/>
    <w:rsid w:val="00EB60DE"/>
    <w:rsid w:val="00EB6A73"/>
    <w:rsid w:val="00EB77EA"/>
    <w:rsid w:val="00EC138A"/>
    <w:rsid w:val="00EC43EC"/>
    <w:rsid w:val="00EC7584"/>
    <w:rsid w:val="00EC79E8"/>
    <w:rsid w:val="00ED0A70"/>
    <w:rsid w:val="00ED2AF2"/>
    <w:rsid w:val="00ED2D3E"/>
    <w:rsid w:val="00ED2E59"/>
    <w:rsid w:val="00ED3383"/>
    <w:rsid w:val="00EE053F"/>
    <w:rsid w:val="00EE4A8A"/>
    <w:rsid w:val="00EE5920"/>
    <w:rsid w:val="00EE5DF9"/>
    <w:rsid w:val="00EE6237"/>
    <w:rsid w:val="00EE6B41"/>
    <w:rsid w:val="00EF135B"/>
    <w:rsid w:val="00EF4334"/>
    <w:rsid w:val="00EF6D39"/>
    <w:rsid w:val="00F07BBE"/>
    <w:rsid w:val="00F15A3C"/>
    <w:rsid w:val="00F24915"/>
    <w:rsid w:val="00F304A8"/>
    <w:rsid w:val="00F316F5"/>
    <w:rsid w:val="00F328B3"/>
    <w:rsid w:val="00F350F7"/>
    <w:rsid w:val="00F365FA"/>
    <w:rsid w:val="00F401F9"/>
    <w:rsid w:val="00F44628"/>
    <w:rsid w:val="00F462F2"/>
    <w:rsid w:val="00F52153"/>
    <w:rsid w:val="00F53769"/>
    <w:rsid w:val="00F600B1"/>
    <w:rsid w:val="00F60843"/>
    <w:rsid w:val="00F627E5"/>
    <w:rsid w:val="00F72C3A"/>
    <w:rsid w:val="00F739BA"/>
    <w:rsid w:val="00F73CD0"/>
    <w:rsid w:val="00F745B2"/>
    <w:rsid w:val="00F86E1A"/>
    <w:rsid w:val="00F87B7E"/>
    <w:rsid w:val="00F9091F"/>
    <w:rsid w:val="00F9109C"/>
    <w:rsid w:val="00F945F2"/>
    <w:rsid w:val="00FA1218"/>
    <w:rsid w:val="00FA19C4"/>
    <w:rsid w:val="00FB48F1"/>
    <w:rsid w:val="00FB63E6"/>
    <w:rsid w:val="00FC1BCC"/>
    <w:rsid w:val="00FC290D"/>
    <w:rsid w:val="00FD0341"/>
    <w:rsid w:val="00FD2713"/>
    <w:rsid w:val="00FD45D4"/>
    <w:rsid w:val="00FD754F"/>
    <w:rsid w:val="00FD75E1"/>
    <w:rsid w:val="00FE2ADE"/>
    <w:rsid w:val="00FE335B"/>
    <w:rsid w:val="00FE74B1"/>
    <w:rsid w:val="00FF06FA"/>
    <w:rsid w:val="00FF0BD4"/>
    <w:rsid w:val="00FF13DF"/>
    <w:rsid w:val="00FF2D13"/>
    <w:rsid w:val="00FF4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5E0C2BC"/>
  <w15:docId w15:val="{F085E6E9-E2E5-4588-8B23-BB985020A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uiPriority w:val="99"/>
    <w:unhideWhenUsed/>
    <w:rsid w:val="00F15A3C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uiPriority w:val="99"/>
    <w:semiHidden/>
    <w:unhideWhenUsed/>
    <w:rsid w:val="003B2560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22B47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6D45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salud-en-linea/donacion-organo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wisstransfer.com/d/caf7dd90-f57c-4e14-aa5d-23210a915486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rive.google.com/drive/folders/1F7fLOSzeP_lqVuxSpe4XaxgUjMTHe3vo?usp=sharin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b.mx/cenatra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1F7C2F8-7671-40EF-BA1D-02012A5A9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2025.dot</Template>
  <TotalTime>1</TotalTime>
  <Pages>2</Pages>
  <Words>461</Words>
  <Characters>2538</Characters>
  <Application>Microsoft Office Word</Application>
  <DocSecurity>0</DocSecurity>
  <Lines>21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Instituto Mexicano del Seguro Social</Company>
  <LinksUpToDate>false</LinksUpToDate>
  <CharactersWithSpaces>2994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2024-10-03T14:20:00Z</cp:lastPrinted>
  <dcterms:created xsi:type="dcterms:W3CDTF">2025-07-10T21:38:00Z</dcterms:created>
  <dcterms:modified xsi:type="dcterms:W3CDTF">2025-07-10T21:38:00Z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e9b37a-3669-4985-8955-7cd517971d47_Enabled">
    <vt:lpwstr>true</vt:lpwstr>
  </property>
  <property fmtid="{D5CDD505-2E9C-101B-9397-08002B2CF9AE}" pid="3" name="MSIP_Label_6be9b37a-3669-4985-8955-7cd517971d47_SetDate">
    <vt:lpwstr>2025-03-19T16:13:23Z</vt:lpwstr>
  </property>
  <property fmtid="{D5CDD505-2E9C-101B-9397-08002B2CF9AE}" pid="4" name="MSIP_Label_6be9b37a-3669-4985-8955-7cd517971d47_Method">
    <vt:lpwstr>Privileged</vt:lpwstr>
  </property>
  <property fmtid="{D5CDD505-2E9C-101B-9397-08002B2CF9AE}" pid="5" name="MSIP_Label_6be9b37a-3669-4985-8955-7cd517971d47_Name">
    <vt:lpwstr>INFONAVIT - Información Publica</vt:lpwstr>
  </property>
  <property fmtid="{D5CDD505-2E9C-101B-9397-08002B2CF9AE}" pid="6" name="MSIP_Label_6be9b37a-3669-4985-8955-7cd517971d47_SiteId">
    <vt:lpwstr>f0a7801c-ea5f-4d22-8d76-86632eeaa67f</vt:lpwstr>
  </property>
  <property fmtid="{D5CDD505-2E9C-101B-9397-08002B2CF9AE}" pid="7" name="MSIP_Label_6be9b37a-3669-4985-8955-7cd517971d47_ActionId">
    <vt:lpwstr>7e2dca17-1312-4c1a-b804-cd291c17ffa3</vt:lpwstr>
  </property>
  <property fmtid="{D5CDD505-2E9C-101B-9397-08002B2CF9AE}" pid="8" name="MSIP_Label_6be9b37a-3669-4985-8955-7cd517971d47_ContentBits">
    <vt:lpwstr>0</vt:lpwstr>
  </property>
  <property fmtid="{D5CDD505-2E9C-101B-9397-08002B2CF9AE}" pid="9" name="MSIP_Label_6be9b37a-3669-4985-8955-7cd517971d47_Tag">
    <vt:lpwstr>10, 0, 1, 1</vt:lpwstr>
  </property>
</Properties>
</file>